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056C7" w14:textId="77777777" w:rsidR="006802A0" w:rsidRDefault="006802A0" w:rsidP="006802A0">
      <w:bookmarkStart w:id="0" w:name="_Hlk531962422"/>
      <w:bookmarkEnd w:id="0"/>
    </w:p>
    <w:p w14:paraId="374DE842" w14:textId="77777777" w:rsidR="006802A0" w:rsidRDefault="006802A0" w:rsidP="006802A0">
      <w:pPr>
        <w:pStyle w:val="Title"/>
        <w:ind w:left="-1418" w:right="-624"/>
        <w:rPr>
          <w:lang w:val="en-NZ"/>
        </w:rPr>
      </w:pPr>
      <w:bookmarkStart w:id="1" w:name="_Hlk531953594"/>
      <w:bookmarkStart w:id="2" w:name="_Toc531935947"/>
    </w:p>
    <w:p w14:paraId="42D40F42" w14:textId="77777777" w:rsidR="006802A0" w:rsidRDefault="006802A0" w:rsidP="006802A0">
      <w:pPr>
        <w:pStyle w:val="Title"/>
        <w:ind w:left="-993" w:right="-624"/>
        <w:jc w:val="left"/>
        <w:rPr>
          <w:lang w:val="en-NZ"/>
        </w:rPr>
      </w:pPr>
      <w:r>
        <w:rPr>
          <w:lang w:val="en-NZ"/>
        </w:rPr>
        <w:t>CLIMATE CHANGE ADAPTATION</w:t>
      </w:r>
    </w:p>
    <w:p w14:paraId="5C5A244D" w14:textId="77777777" w:rsidR="006802A0" w:rsidRDefault="006802A0" w:rsidP="006802A0">
      <w:pPr>
        <w:pStyle w:val="Title"/>
        <w:ind w:left="-1418" w:right="-624"/>
        <w:rPr>
          <w:lang w:val="en-NZ"/>
        </w:rPr>
      </w:pPr>
    </w:p>
    <w:p w14:paraId="092F8933" w14:textId="77777777" w:rsidR="006802A0" w:rsidRPr="008B7695" w:rsidRDefault="006802A0" w:rsidP="006802A0">
      <w:pPr>
        <w:pStyle w:val="Title"/>
        <w:ind w:left="-993" w:right="-624"/>
        <w:jc w:val="left"/>
        <w:rPr>
          <w:rFonts w:ascii="Hand Of Sean (Demo)" w:hAnsi="Hand Of Sean (Demo)"/>
          <w:b w:val="0"/>
          <w:sz w:val="72"/>
          <w:lang w:val="en-NZ"/>
        </w:rPr>
      </w:pPr>
      <w:r w:rsidRPr="008B7695">
        <w:rPr>
          <w:rFonts w:ascii="Hand Of Sean (Demo)" w:hAnsi="Hand Of Sean (Demo)"/>
          <w:b w:val="0"/>
          <w:sz w:val="72"/>
          <w:lang w:val="en-NZ"/>
        </w:rPr>
        <w:t xml:space="preserve">A manual for </w:t>
      </w:r>
      <w:r>
        <w:rPr>
          <w:rFonts w:ascii="Hand Of Sean (Demo)" w:hAnsi="Hand Of Sean (Demo)"/>
          <w:b w:val="0"/>
          <w:sz w:val="72"/>
          <w:lang w:val="en-NZ"/>
        </w:rPr>
        <w:t>trainer</w:t>
      </w:r>
      <w:r w:rsidRPr="008B7695">
        <w:rPr>
          <w:rFonts w:ascii="Hand Of Sean (Demo)" w:hAnsi="Hand Of Sean (Demo)"/>
          <w:b w:val="0"/>
          <w:sz w:val="72"/>
          <w:lang w:val="en-NZ"/>
        </w:rPr>
        <w:t>s</w:t>
      </w:r>
    </w:p>
    <w:p w14:paraId="7FAF1A3A" w14:textId="77777777" w:rsidR="006802A0" w:rsidRDefault="006802A0" w:rsidP="006802A0">
      <w:pPr>
        <w:pStyle w:val="Title"/>
        <w:ind w:left="-1418" w:right="-624"/>
        <w:rPr>
          <w:lang w:val="en-NZ"/>
        </w:rPr>
      </w:pPr>
    </w:p>
    <w:p w14:paraId="7B8E25D1" w14:textId="77777777" w:rsidR="006802A0" w:rsidRDefault="006802A0" w:rsidP="006802A0">
      <w:pPr>
        <w:pStyle w:val="Title"/>
        <w:ind w:left="-1418" w:right="-624"/>
        <w:rPr>
          <w:lang w:val="en-NZ"/>
        </w:rPr>
      </w:pPr>
    </w:p>
    <w:p w14:paraId="174DC1C8" w14:textId="77777777" w:rsidR="006802A0" w:rsidRDefault="006802A0" w:rsidP="006802A0">
      <w:pPr>
        <w:pStyle w:val="Title"/>
        <w:ind w:left="-1418" w:right="-624"/>
        <w:rPr>
          <w:lang w:val="en-NZ"/>
        </w:rPr>
      </w:pPr>
    </w:p>
    <w:p w14:paraId="1D0FDD11" w14:textId="2C2556B3" w:rsidR="006802A0" w:rsidRDefault="006802A0" w:rsidP="006802A0">
      <w:pPr>
        <w:pStyle w:val="Title"/>
        <w:ind w:left="-1418" w:right="-624"/>
        <w:rPr>
          <w:lang w:val="en-NZ"/>
        </w:rPr>
      </w:pPr>
      <w:r>
        <w:rPr>
          <w:noProof/>
        </w:rPr>
        <w:drawing>
          <wp:inline distT="0" distB="0" distL="0" distR="0" wp14:anchorId="2F7BE3D3" wp14:editId="595D8560">
            <wp:extent cx="7311491" cy="404774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60996" cy="4075151"/>
                    </a:xfrm>
                    <a:prstGeom prst="rect">
                      <a:avLst/>
                    </a:prstGeom>
                  </pic:spPr>
                </pic:pic>
              </a:graphicData>
            </a:graphic>
          </wp:inline>
        </w:drawing>
      </w:r>
    </w:p>
    <w:p w14:paraId="1E3F997D" w14:textId="77777777" w:rsidR="006802A0" w:rsidRDefault="006802A0" w:rsidP="006802A0">
      <w:pPr>
        <w:pStyle w:val="Title"/>
        <w:ind w:left="-1418" w:right="-624"/>
        <w:rPr>
          <w:lang w:val="en-NZ"/>
        </w:rPr>
      </w:pPr>
    </w:p>
    <w:p w14:paraId="08F00F34" w14:textId="77777777" w:rsidR="006802A0" w:rsidRDefault="006802A0" w:rsidP="006802A0">
      <w:pPr>
        <w:pStyle w:val="Title"/>
        <w:ind w:left="-1418" w:right="-624"/>
        <w:rPr>
          <w:lang w:val="en-NZ"/>
        </w:rPr>
      </w:pPr>
    </w:p>
    <w:tbl>
      <w:tblPr>
        <w:tblStyle w:val="TableGrid"/>
        <w:tblpPr w:leftFromText="180" w:rightFromText="180" w:vertAnchor="text" w:horzAnchor="margin" w:tblpXSpec="right" w:tblpY="896"/>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833"/>
      </w:tblGrid>
      <w:tr w:rsidR="006802A0" w14:paraId="5002F5A7" w14:textId="77777777" w:rsidTr="006802A0">
        <w:tc>
          <w:tcPr>
            <w:tcW w:w="5098" w:type="dxa"/>
          </w:tcPr>
          <w:p w14:paraId="7C83F99B" w14:textId="77777777" w:rsidR="006802A0" w:rsidRDefault="006802A0" w:rsidP="006802A0">
            <w:pPr>
              <w:pStyle w:val="Title"/>
              <w:ind w:right="-57"/>
              <w:jc w:val="right"/>
              <w:rPr>
                <w:lang w:val="en-NZ"/>
              </w:rPr>
            </w:pPr>
            <w:r w:rsidRPr="008B7695">
              <w:rPr>
                <w:noProof/>
              </w:rPr>
              <w:drawing>
                <wp:inline distT="0" distB="0" distL="0" distR="0" wp14:anchorId="00849C29" wp14:editId="7A67850B">
                  <wp:extent cx="835751" cy="822649"/>
                  <wp:effectExtent l="0" t="0" r="2540" b="0"/>
                  <wp:docPr id="264" name="Picture 4">
                    <a:extLst xmlns:a="http://schemas.openxmlformats.org/drawingml/2006/main">
                      <a:ext uri="{FF2B5EF4-FFF2-40B4-BE49-F238E27FC236}">
                        <a16:creationId xmlns:a16="http://schemas.microsoft.com/office/drawing/2014/main" id="{91D09AEB-A92E-47D2-84DD-0A35FF7153D8}"/>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1D09AEB-A92E-47D2-84DD-0A35FF7153D8}"/>
                              </a:ext>
                            </a:extLst>
                          </pic:cNvPr>
                          <pic:cNvPicPr/>
                        </pic:nvPicPr>
                        <pic:blipFill>
                          <a:blip r:embed="rId9"/>
                          <a:stretch>
                            <a:fillRect/>
                          </a:stretch>
                        </pic:blipFill>
                        <pic:spPr>
                          <a:xfrm>
                            <a:off x="0" y="0"/>
                            <a:ext cx="853239" cy="839863"/>
                          </a:xfrm>
                          <a:prstGeom prst="rect">
                            <a:avLst/>
                          </a:prstGeom>
                        </pic:spPr>
                      </pic:pic>
                    </a:graphicData>
                  </a:graphic>
                </wp:inline>
              </w:drawing>
            </w:r>
          </w:p>
        </w:tc>
        <w:tc>
          <w:tcPr>
            <w:tcW w:w="3833" w:type="dxa"/>
          </w:tcPr>
          <w:p w14:paraId="6E0BA698" w14:textId="77777777" w:rsidR="006802A0" w:rsidRDefault="006802A0" w:rsidP="006802A0">
            <w:pPr>
              <w:pStyle w:val="Title"/>
              <w:ind w:right="-57"/>
              <w:jc w:val="right"/>
              <w:rPr>
                <w:lang w:val="en-NZ"/>
              </w:rPr>
            </w:pPr>
            <w:r w:rsidRPr="008B7695">
              <w:rPr>
                <w:noProof/>
              </w:rPr>
              <w:drawing>
                <wp:inline distT="0" distB="0" distL="0" distR="0" wp14:anchorId="7067E105" wp14:editId="5C306318">
                  <wp:extent cx="1351915" cy="822960"/>
                  <wp:effectExtent l="0" t="0" r="635" b="0"/>
                  <wp:docPr id="11" name="Picture 3">
                    <a:extLst xmlns:a="http://schemas.openxmlformats.org/drawingml/2006/main">
                      <a:ext uri="{FF2B5EF4-FFF2-40B4-BE49-F238E27FC236}">
                        <a16:creationId xmlns:a16="http://schemas.microsoft.com/office/drawing/2014/main" id="{BF909163-E329-4AC3-8F58-0769747164FB}"/>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F909163-E329-4AC3-8F58-0769747164FB}"/>
                              </a:ext>
                            </a:extLst>
                          </pic:cNvPr>
                          <pic:cNvPicPr/>
                        </pic:nvPicPr>
                        <pic:blipFill>
                          <a:blip r:embed="rId10"/>
                          <a:stretch>
                            <a:fillRect/>
                          </a:stretch>
                        </pic:blipFill>
                        <pic:spPr>
                          <a:xfrm>
                            <a:off x="0" y="0"/>
                            <a:ext cx="1398608" cy="851384"/>
                          </a:xfrm>
                          <a:prstGeom prst="rect">
                            <a:avLst/>
                          </a:prstGeom>
                        </pic:spPr>
                      </pic:pic>
                    </a:graphicData>
                  </a:graphic>
                </wp:inline>
              </w:drawing>
            </w:r>
          </w:p>
        </w:tc>
      </w:tr>
    </w:tbl>
    <w:p w14:paraId="1C96D8D1" w14:textId="77777777" w:rsidR="006802A0" w:rsidRDefault="006802A0" w:rsidP="006802A0">
      <w:pPr>
        <w:pStyle w:val="Title"/>
        <w:tabs>
          <w:tab w:val="left" w:pos="9057"/>
        </w:tabs>
        <w:ind w:left="-1418" w:right="142"/>
        <w:jc w:val="right"/>
        <w:rPr>
          <w:lang w:val="en-NZ"/>
        </w:rPr>
      </w:pPr>
      <w:r>
        <w:rPr>
          <w:lang w:val="en-NZ"/>
        </w:rPr>
        <w:t>Supported by the European Union</w:t>
      </w:r>
    </w:p>
    <w:p w14:paraId="620898E6" w14:textId="77777777" w:rsidR="006802A0" w:rsidRDefault="006802A0" w:rsidP="006802A0">
      <w:pPr>
        <w:pStyle w:val="Title"/>
        <w:ind w:right="-284"/>
        <w:rPr>
          <w:lang w:val="en-NZ"/>
        </w:rPr>
        <w:sectPr w:rsidR="006802A0" w:rsidSect="006802A0">
          <w:headerReference w:type="even" r:id="rId11"/>
          <w:headerReference w:type="default" r:id="rId12"/>
          <w:footerReference w:type="even" r:id="rId13"/>
          <w:footerReference w:type="default" r:id="rId14"/>
          <w:pgSz w:w="11907" w:h="16840" w:code="9"/>
          <w:pgMar w:top="284" w:right="992" w:bottom="1418" w:left="1701" w:header="0" w:footer="0" w:gutter="0"/>
          <w:pgNumType w:start="1"/>
          <w:cols w:space="708"/>
          <w:titlePg/>
          <w:docGrid w:linePitch="360"/>
        </w:sectPr>
      </w:pPr>
    </w:p>
    <w:p w14:paraId="7EDE9AA0" w14:textId="77777777" w:rsidR="006802A0" w:rsidRDefault="006802A0" w:rsidP="006802A0">
      <w:pPr>
        <w:rPr>
          <w:lang w:val="en-NZ"/>
        </w:rPr>
      </w:pPr>
    </w:p>
    <w:p w14:paraId="3CDEDB9E" w14:textId="77777777" w:rsidR="006802A0" w:rsidRDefault="006802A0" w:rsidP="006802A0">
      <w:pPr>
        <w:pStyle w:val="Title"/>
        <w:rPr>
          <w:lang w:val="en-NZ"/>
        </w:rPr>
        <w:sectPr w:rsidR="006802A0" w:rsidSect="006802A0">
          <w:pgSz w:w="11907" w:h="16840" w:code="9"/>
          <w:pgMar w:top="284" w:right="907" w:bottom="1418" w:left="1701" w:header="0" w:footer="0" w:gutter="0"/>
          <w:pgNumType w:start="1"/>
          <w:cols w:space="708"/>
          <w:titlePg/>
          <w:docGrid w:linePitch="360"/>
        </w:sectPr>
      </w:pPr>
    </w:p>
    <w:p w14:paraId="4C9C2107" w14:textId="77777777" w:rsidR="006802A0" w:rsidRDefault="006802A0" w:rsidP="006802A0">
      <w:pPr>
        <w:tabs>
          <w:tab w:val="left" w:pos="4560"/>
        </w:tabs>
        <w:jc w:val="center"/>
        <w:rPr>
          <w:b/>
          <w:bCs/>
          <w:sz w:val="32"/>
          <w:lang w:val="en-NZ"/>
        </w:rPr>
      </w:pPr>
    </w:p>
    <w:p w14:paraId="1CABE136" w14:textId="77777777" w:rsidR="006802A0" w:rsidRDefault="006802A0" w:rsidP="006802A0">
      <w:pPr>
        <w:tabs>
          <w:tab w:val="left" w:pos="4560"/>
        </w:tabs>
        <w:jc w:val="center"/>
        <w:rPr>
          <w:b/>
          <w:bCs/>
          <w:sz w:val="32"/>
          <w:lang w:val="en-NZ"/>
        </w:rPr>
      </w:pPr>
    </w:p>
    <w:p w14:paraId="08EB9C07" w14:textId="77777777" w:rsidR="006802A0" w:rsidRDefault="006802A0" w:rsidP="006802A0">
      <w:pPr>
        <w:tabs>
          <w:tab w:val="left" w:pos="4560"/>
        </w:tabs>
        <w:jc w:val="center"/>
        <w:rPr>
          <w:b/>
          <w:bCs/>
          <w:sz w:val="32"/>
          <w:lang w:val="en-NZ"/>
        </w:rPr>
      </w:pPr>
    </w:p>
    <w:p w14:paraId="51CD6FFD" w14:textId="77777777" w:rsidR="006802A0" w:rsidRDefault="006802A0" w:rsidP="006802A0">
      <w:pPr>
        <w:tabs>
          <w:tab w:val="left" w:pos="4560"/>
        </w:tabs>
        <w:jc w:val="center"/>
        <w:rPr>
          <w:b/>
          <w:bCs/>
          <w:sz w:val="32"/>
          <w:lang w:val="en-NZ"/>
        </w:rPr>
      </w:pPr>
    </w:p>
    <w:p w14:paraId="514E26A2" w14:textId="77777777" w:rsidR="006802A0" w:rsidRDefault="006802A0" w:rsidP="006802A0">
      <w:pPr>
        <w:tabs>
          <w:tab w:val="left" w:pos="4560"/>
        </w:tabs>
        <w:jc w:val="center"/>
        <w:rPr>
          <w:b/>
          <w:bCs/>
          <w:sz w:val="32"/>
          <w:lang w:val="en-NZ"/>
        </w:rPr>
      </w:pPr>
    </w:p>
    <w:p w14:paraId="3E2CFA01" w14:textId="77777777" w:rsidR="006802A0" w:rsidRDefault="006802A0" w:rsidP="006802A0">
      <w:pPr>
        <w:tabs>
          <w:tab w:val="left" w:pos="4560"/>
        </w:tabs>
        <w:jc w:val="center"/>
        <w:rPr>
          <w:b/>
          <w:bCs/>
          <w:sz w:val="32"/>
          <w:lang w:val="en-NZ"/>
        </w:rPr>
      </w:pPr>
    </w:p>
    <w:p w14:paraId="5E7FDA71" w14:textId="77777777" w:rsidR="006802A0" w:rsidRDefault="006802A0" w:rsidP="006802A0">
      <w:pPr>
        <w:tabs>
          <w:tab w:val="left" w:pos="4560"/>
        </w:tabs>
        <w:jc w:val="center"/>
        <w:rPr>
          <w:b/>
          <w:bCs/>
          <w:sz w:val="32"/>
          <w:lang w:val="en-NZ"/>
        </w:rPr>
      </w:pPr>
    </w:p>
    <w:p w14:paraId="69EC1856" w14:textId="77777777" w:rsidR="006802A0" w:rsidRDefault="006802A0" w:rsidP="006802A0">
      <w:pPr>
        <w:tabs>
          <w:tab w:val="left" w:pos="4560"/>
        </w:tabs>
        <w:jc w:val="center"/>
        <w:rPr>
          <w:b/>
          <w:bCs/>
          <w:sz w:val="32"/>
          <w:lang w:val="en-NZ"/>
        </w:rPr>
      </w:pPr>
    </w:p>
    <w:p w14:paraId="216E7BAD" w14:textId="4363456E" w:rsidR="006802A0" w:rsidRDefault="006802A0" w:rsidP="006802A0">
      <w:pPr>
        <w:tabs>
          <w:tab w:val="left" w:pos="4560"/>
        </w:tabs>
        <w:jc w:val="center"/>
        <w:rPr>
          <w:b/>
          <w:bCs/>
          <w:sz w:val="32"/>
          <w:lang w:val="en-NZ"/>
        </w:rPr>
      </w:pPr>
      <w:r>
        <w:rPr>
          <w:b/>
          <w:sz w:val="32"/>
          <w:lang w:val="en-NZ"/>
        </w:rPr>
        <w:t>Janet Pandi, NARI Livestock</w:t>
      </w:r>
    </w:p>
    <w:p w14:paraId="268B6CEC" w14:textId="77777777" w:rsidR="006802A0" w:rsidRDefault="006802A0" w:rsidP="006802A0">
      <w:pPr>
        <w:tabs>
          <w:tab w:val="left" w:pos="4560"/>
        </w:tabs>
        <w:jc w:val="center"/>
        <w:rPr>
          <w:b/>
          <w:bCs/>
          <w:sz w:val="32"/>
          <w:lang w:val="en-NZ"/>
        </w:rPr>
      </w:pPr>
    </w:p>
    <w:p w14:paraId="4DDE61BD" w14:textId="77777777" w:rsidR="006802A0" w:rsidRDefault="006802A0" w:rsidP="006802A0">
      <w:pPr>
        <w:tabs>
          <w:tab w:val="left" w:pos="4560"/>
        </w:tabs>
        <w:jc w:val="center"/>
        <w:rPr>
          <w:b/>
          <w:bCs/>
          <w:sz w:val="32"/>
          <w:lang w:val="en-NZ"/>
        </w:rPr>
      </w:pPr>
    </w:p>
    <w:p w14:paraId="67587EDA" w14:textId="77777777" w:rsidR="006802A0" w:rsidRDefault="006802A0" w:rsidP="006802A0">
      <w:pPr>
        <w:tabs>
          <w:tab w:val="left" w:pos="4560"/>
        </w:tabs>
        <w:jc w:val="center"/>
        <w:rPr>
          <w:b/>
          <w:bCs/>
          <w:sz w:val="32"/>
          <w:lang w:val="en-NZ"/>
        </w:rPr>
      </w:pPr>
    </w:p>
    <w:p w14:paraId="49076050" w14:textId="77777777" w:rsidR="006802A0" w:rsidRDefault="006802A0" w:rsidP="006802A0">
      <w:pPr>
        <w:tabs>
          <w:tab w:val="left" w:pos="4560"/>
        </w:tabs>
        <w:jc w:val="center"/>
        <w:rPr>
          <w:b/>
          <w:bCs/>
          <w:sz w:val="32"/>
          <w:lang w:val="en-NZ"/>
        </w:rPr>
      </w:pPr>
    </w:p>
    <w:p w14:paraId="3B06C537" w14:textId="77777777" w:rsidR="006802A0" w:rsidRDefault="006802A0" w:rsidP="006802A0">
      <w:pPr>
        <w:tabs>
          <w:tab w:val="left" w:pos="4560"/>
        </w:tabs>
        <w:jc w:val="center"/>
        <w:rPr>
          <w:b/>
          <w:bCs/>
          <w:sz w:val="32"/>
          <w:lang w:val="en-NZ"/>
        </w:rPr>
      </w:pPr>
    </w:p>
    <w:p w14:paraId="0DC894E4" w14:textId="77777777" w:rsidR="006802A0" w:rsidRDefault="006802A0" w:rsidP="006802A0">
      <w:pPr>
        <w:tabs>
          <w:tab w:val="left" w:pos="4560"/>
        </w:tabs>
        <w:jc w:val="center"/>
        <w:rPr>
          <w:b/>
          <w:bCs/>
          <w:sz w:val="32"/>
          <w:lang w:val="en-NZ"/>
        </w:rPr>
      </w:pPr>
    </w:p>
    <w:p w14:paraId="6304B45C" w14:textId="77777777" w:rsidR="006802A0" w:rsidRDefault="006802A0" w:rsidP="006802A0">
      <w:pPr>
        <w:tabs>
          <w:tab w:val="left" w:pos="4560"/>
        </w:tabs>
        <w:jc w:val="center"/>
        <w:rPr>
          <w:sz w:val="28"/>
          <w:lang w:val="en-NZ"/>
        </w:rPr>
      </w:pPr>
    </w:p>
    <w:p w14:paraId="46881CD7" w14:textId="77777777" w:rsidR="006802A0" w:rsidRDefault="006802A0" w:rsidP="006802A0">
      <w:pPr>
        <w:tabs>
          <w:tab w:val="left" w:pos="4560"/>
        </w:tabs>
        <w:jc w:val="center"/>
        <w:rPr>
          <w:sz w:val="28"/>
          <w:lang w:val="en-NZ"/>
        </w:rPr>
      </w:pPr>
    </w:p>
    <w:p w14:paraId="6EC741C3" w14:textId="77777777" w:rsidR="006802A0" w:rsidRDefault="006802A0" w:rsidP="006802A0">
      <w:pPr>
        <w:tabs>
          <w:tab w:val="left" w:pos="4560"/>
        </w:tabs>
        <w:jc w:val="center"/>
        <w:rPr>
          <w:sz w:val="28"/>
          <w:lang w:val="en-NZ"/>
        </w:rPr>
      </w:pPr>
    </w:p>
    <w:p w14:paraId="6D32D7FD" w14:textId="77777777" w:rsidR="006802A0" w:rsidRDefault="006802A0" w:rsidP="006802A0">
      <w:pPr>
        <w:tabs>
          <w:tab w:val="left" w:pos="4560"/>
        </w:tabs>
        <w:jc w:val="center"/>
        <w:rPr>
          <w:sz w:val="28"/>
          <w:lang w:val="en-NZ"/>
        </w:rPr>
      </w:pPr>
    </w:p>
    <w:p w14:paraId="5294F261" w14:textId="77777777" w:rsidR="006802A0" w:rsidRDefault="006802A0" w:rsidP="006802A0">
      <w:pPr>
        <w:jc w:val="left"/>
        <w:rPr>
          <w:b/>
          <w:sz w:val="32"/>
          <w:lang w:val="en-NZ"/>
        </w:rPr>
      </w:pPr>
      <w:r>
        <w:rPr>
          <w:b/>
          <w:sz w:val="32"/>
          <w:lang w:val="en-NZ"/>
        </w:rPr>
        <w:t>Acknowledgements</w:t>
      </w:r>
    </w:p>
    <w:p w14:paraId="37235B9D" w14:textId="074841CC" w:rsidR="006802A0" w:rsidRDefault="006802A0" w:rsidP="006802A0">
      <w:pPr>
        <w:jc w:val="left"/>
        <w:rPr>
          <w:b/>
          <w:caps/>
        </w:rPr>
      </w:pPr>
      <w:r>
        <w:rPr>
          <w:b/>
          <w:lang w:val="en-NZ"/>
        </w:rPr>
        <w:t>NARI gratefully acknowledges the generous support of the people of the European Union in the Action - S</w:t>
      </w:r>
      <w:r w:rsidRPr="003E5DA7">
        <w:rPr>
          <w:b/>
        </w:rPr>
        <w:t>trengthening food production capacity and the resilience to drought of vulnerable communities</w:t>
      </w:r>
      <w:r>
        <w:rPr>
          <w:b/>
        </w:rPr>
        <w:t>.</w:t>
      </w:r>
      <w:r w:rsidR="007B1879" w:rsidRPr="007B1879">
        <w:rPr>
          <w:noProof/>
          <w:lang w:eastAsia="en-AU"/>
        </w:rPr>
        <w:t xml:space="preserve"> </w:t>
      </w:r>
    </w:p>
    <w:p w14:paraId="27BC145E" w14:textId="77777777" w:rsidR="006802A0" w:rsidRDefault="006802A0" w:rsidP="006802A0">
      <w:pPr>
        <w:rPr>
          <w:lang w:val="en-NZ"/>
        </w:rPr>
      </w:pPr>
    </w:p>
    <w:p w14:paraId="75662453" w14:textId="6F299408" w:rsidR="006802A0" w:rsidRDefault="007B1879" w:rsidP="007B1879">
      <w:pPr>
        <w:jc w:val="center"/>
        <w:rPr>
          <w:lang w:val="en-NZ"/>
        </w:rPr>
        <w:sectPr w:rsidR="006802A0" w:rsidSect="006802A0">
          <w:headerReference w:type="even" r:id="rId15"/>
          <w:headerReference w:type="default" r:id="rId16"/>
          <w:headerReference w:type="first" r:id="rId17"/>
          <w:pgSz w:w="11907" w:h="16840" w:code="9"/>
          <w:pgMar w:top="907" w:right="907" w:bottom="1418" w:left="1701" w:header="720" w:footer="720" w:gutter="0"/>
          <w:pgNumType w:fmt="lowerRoman" w:start="1"/>
          <w:cols w:space="708"/>
          <w:docGrid w:linePitch="360"/>
        </w:sectPr>
      </w:pPr>
      <w:r w:rsidRPr="002828ED">
        <w:rPr>
          <w:noProof/>
          <w:lang w:eastAsia="en-AU"/>
        </w:rPr>
        <w:drawing>
          <wp:inline distT="0" distB="0" distL="0" distR="0" wp14:anchorId="2920E2F4" wp14:editId="6DAF81C8">
            <wp:extent cx="1787850" cy="1990725"/>
            <wp:effectExtent l="19050" t="0" r="285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1799503" cy="2003700"/>
                    </a:xfrm>
                    <a:prstGeom prst="rect">
                      <a:avLst/>
                    </a:prstGeom>
                    <a:noFill/>
                    <a:ln w="9525">
                      <a:noFill/>
                      <a:miter lim="800000"/>
                      <a:headEnd/>
                      <a:tailEnd/>
                    </a:ln>
                  </pic:spPr>
                </pic:pic>
              </a:graphicData>
            </a:graphic>
          </wp:inline>
        </w:drawing>
      </w:r>
    </w:p>
    <w:p w14:paraId="6A8C7D9C" w14:textId="77777777" w:rsidR="006802A0" w:rsidRDefault="006802A0" w:rsidP="006802A0">
      <w:pPr>
        <w:rPr>
          <w:lang w:val="en-NZ"/>
        </w:rPr>
      </w:pPr>
    </w:p>
    <w:p w14:paraId="2ABBB472" w14:textId="77777777" w:rsidR="006802A0" w:rsidRDefault="006802A0" w:rsidP="006802A0">
      <w:pPr>
        <w:jc w:val="center"/>
        <w:rPr>
          <w:b/>
          <w:sz w:val="32"/>
          <w:lang w:val="en-NZ"/>
        </w:rPr>
      </w:pPr>
      <w:r>
        <w:rPr>
          <w:b/>
          <w:sz w:val="32"/>
          <w:lang w:val="en-NZ"/>
        </w:rPr>
        <w:t>Table of Contents</w:t>
      </w:r>
    </w:p>
    <w:p w14:paraId="7F513CDA" w14:textId="37DF3081" w:rsidR="00A53470" w:rsidRDefault="006802A0">
      <w:pPr>
        <w:pStyle w:val="TOC1"/>
        <w:tabs>
          <w:tab w:val="right" w:leader="dot" w:pos="9289"/>
        </w:tabs>
        <w:rPr>
          <w:rFonts w:asciiTheme="minorHAnsi" w:eastAsiaTheme="minorEastAsia" w:hAnsiTheme="minorHAnsi" w:cstheme="minorBidi"/>
          <w:noProof/>
          <w:szCs w:val="22"/>
          <w:lang w:val="en-NZ" w:eastAsia="en-NZ"/>
        </w:rPr>
      </w:pPr>
      <w:r>
        <w:rPr>
          <w:noProof/>
          <w:sz w:val="24"/>
          <w:lang w:val="en-NZ"/>
        </w:rPr>
        <w:fldChar w:fldCharType="begin"/>
      </w:r>
      <w:r>
        <w:rPr>
          <w:lang w:val="en-NZ"/>
        </w:rPr>
        <w:instrText xml:space="preserve"> TOC \h \z \t "Heading 1,1,Heading 2,2" </w:instrText>
      </w:r>
      <w:r>
        <w:rPr>
          <w:noProof/>
          <w:sz w:val="24"/>
          <w:lang w:val="en-NZ"/>
        </w:rPr>
        <w:fldChar w:fldCharType="separate"/>
      </w:r>
      <w:hyperlink w:anchor="_Toc532277845" w:history="1">
        <w:r w:rsidR="00A53470" w:rsidRPr="00545FC7">
          <w:rPr>
            <w:rStyle w:val="Hyperlink"/>
            <w:noProof/>
          </w:rPr>
          <w:t>Introduction</w:t>
        </w:r>
        <w:r w:rsidR="00A53470">
          <w:rPr>
            <w:noProof/>
            <w:webHidden/>
          </w:rPr>
          <w:tab/>
        </w:r>
        <w:r w:rsidR="00A53470">
          <w:rPr>
            <w:noProof/>
            <w:webHidden/>
          </w:rPr>
          <w:fldChar w:fldCharType="begin"/>
        </w:r>
        <w:r w:rsidR="00A53470">
          <w:rPr>
            <w:noProof/>
            <w:webHidden/>
          </w:rPr>
          <w:instrText xml:space="preserve"> PAGEREF _Toc532277845 \h </w:instrText>
        </w:r>
        <w:r w:rsidR="00A53470">
          <w:rPr>
            <w:noProof/>
            <w:webHidden/>
          </w:rPr>
        </w:r>
        <w:r w:rsidR="00A53470">
          <w:rPr>
            <w:noProof/>
            <w:webHidden/>
          </w:rPr>
          <w:fldChar w:fldCharType="separate"/>
        </w:r>
        <w:r w:rsidR="00992FD5">
          <w:rPr>
            <w:noProof/>
            <w:webHidden/>
          </w:rPr>
          <w:t>1</w:t>
        </w:r>
        <w:r w:rsidR="00A53470">
          <w:rPr>
            <w:noProof/>
            <w:webHidden/>
          </w:rPr>
          <w:fldChar w:fldCharType="end"/>
        </w:r>
      </w:hyperlink>
    </w:p>
    <w:p w14:paraId="6A986197" w14:textId="2B5E0BB8" w:rsidR="00A53470" w:rsidRDefault="00A53470">
      <w:pPr>
        <w:pStyle w:val="TOC2"/>
        <w:rPr>
          <w:rFonts w:asciiTheme="minorHAnsi" w:eastAsiaTheme="minorEastAsia" w:hAnsiTheme="minorHAnsi" w:cstheme="minorBidi"/>
          <w:noProof/>
          <w:szCs w:val="22"/>
          <w:lang w:val="en-NZ" w:eastAsia="en-NZ"/>
        </w:rPr>
      </w:pPr>
      <w:hyperlink w:anchor="_Toc532277846" w:history="1">
        <w:r w:rsidRPr="00545FC7">
          <w:rPr>
            <w:rStyle w:val="Hyperlink"/>
            <w:noProof/>
          </w:rPr>
          <w:t>Outline of the Training Sessions:</w:t>
        </w:r>
        <w:r>
          <w:rPr>
            <w:noProof/>
            <w:webHidden/>
          </w:rPr>
          <w:tab/>
        </w:r>
        <w:r>
          <w:rPr>
            <w:noProof/>
            <w:webHidden/>
          </w:rPr>
          <w:fldChar w:fldCharType="begin"/>
        </w:r>
        <w:r>
          <w:rPr>
            <w:noProof/>
            <w:webHidden/>
          </w:rPr>
          <w:instrText xml:space="preserve"> PAGEREF _Toc532277846 \h </w:instrText>
        </w:r>
        <w:r>
          <w:rPr>
            <w:noProof/>
            <w:webHidden/>
          </w:rPr>
        </w:r>
        <w:r>
          <w:rPr>
            <w:noProof/>
            <w:webHidden/>
          </w:rPr>
          <w:fldChar w:fldCharType="separate"/>
        </w:r>
        <w:r w:rsidR="00992FD5">
          <w:rPr>
            <w:noProof/>
            <w:webHidden/>
          </w:rPr>
          <w:t>1</w:t>
        </w:r>
        <w:r>
          <w:rPr>
            <w:noProof/>
            <w:webHidden/>
          </w:rPr>
          <w:fldChar w:fldCharType="end"/>
        </w:r>
      </w:hyperlink>
    </w:p>
    <w:p w14:paraId="72E4DB5C" w14:textId="246D1CF2" w:rsidR="00A53470" w:rsidRDefault="00A53470">
      <w:pPr>
        <w:pStyle w:val="TOC1"/>
        <w:tabs>
          <w:tab w:val="right" w:leader="dot" w:pos="9289"/>
        </w:tabs>
        <w:rPr>
          <w:rFonts w:asciiTheme="minorHAnsi" w:eastAsiaTheme="minorEastAsia" w:hAnsiTheme="minorHAnsi" w:cstheme="minorBidi"/>
          <w:noProof/>
          <w:szCs w:val="22"/>
          <w:lang w:val="en-NZ" w:eastAsia="en-NZ"/>
        </w:rPr>
      </w:pPr>
      <w:hyperlink w:anchor="_Toc532277847" w:history="1">
        <w:r w:rsidRPr="00545FC7">
          <w:rPr>
            <w:rStyle w:val="Hyperlink"/>
            <w:noProof/>
          </w:rPr>
          <w:t>Session 1: Know your poultry- Raising Village Chickens</w:t>
        </w:r>
        <w:r>
          <w:rPr>
            <w:noProof/>
            <w:webHidden/>
          </w:rPr>
          <w:tab/>
        </w:r>
        <w:r>
          <w:rPr>
            <w:noProof/>
            <w:webHidden/>
          </w:rPr>
          <w:fldChar w:fldCharType="begin"/>
        </w:r>
        <w:r>
          <w:rPr>
            <w:noProof/>
            <w:webHidden/>
          </w:rPr>
          <w:instrText xml:space="preserve"> PAGEREF _Toc532277847 \h </w:instrText>
        </w:r>
        <w:r>
          <w:rPr>
            <w:noProof/>
            <w:webHidden/>
          </w:rPr>
        </w:r>
        <w:r>
          <w:rPr>
            <w:noProof/>
            <w:webHidden/>
          </w:rPr>
          <w:fldChar w:fldCharType="separate"/>
        </w:r>
        <w:r w:rsidR="00992FD5">
          <w:rPr>
            <w:noProof/>
            <w:webHidden/>
          </w:rPr>
          <w:t>3</w:t>
        </w:r>
        <w:r>
          <w:rPr>
            <w:noProof/>
            <w:webHidden/>
          </w:rPr>
          <w:fldChar w:fldCharType="end"/>
        </w:r>
      </w:hyperlink>
    </w:p>
    <w:bookmarkStart w:id="3" w:name="_GoBack"/>
    <w:p w14:paraId="50C03BC7" w14:textId="4C763E89" w:rsidR="00A53470" w:rsidRDefault="00A53470">
      <w:pPr>
        <w:pStyle w:val="TOC2"/>
        <w:rPr>
          <w:rFonts w:asciiTheme="minorHAnsi" w:eastAsiaTheme="minorEastAsia" w:hAnsiTheme="minorHAnsi" w:cstheme="minorBidi"/>
          <w:noProof/>
          <w:szCs w:val="22"/>
          <w:lang w:val="en-NZ" w:eastAsia="en-NZ"/>
        </w:rPr>
      </w:pPr>
      <w:r w:rsidRPr="00545FC7">
        <w:rPr>
          <w:rStyle w:val="Hyperlink"/>
          <w:noProof/>
        </w:rPr>
        <w:fldChar w:fldCharType="begin"/>
      </w:r>
      <w:r w:rsidRPr="00545FC7">
        <w:rPr>
          <w:rStyle w:val="Hyperlink"/>
          <w:noProof/>
        </w:rPr>
        <w:instrText xml:space="preserve"> </w:instrText>
      </w:r>
      <w:r>
        <w:rPr>
          <w:noProof/>
        </w:rPr>
        <w:instrText>HYPERLINK \l "_Toc532277848"</w:instrText>
      </w:r>
      <w:r w:rsidRPr="00545FC7">
        <w:rPr>
          <w:rStyle w:val="Hyperlink"/>
          <w:noProof/>
        </w:rPr>
        <w:instrText xml:space="preserve"> </w:instrText>
      </w:r>
      <w:r w:rsidRPr="00545FC7">
        <w:rPr>
          <w:rStyle w:val="Hyperlink"/>
          <w:noProof/>
        </w:rPr>
      </w:r>
      <w:r w:rsidRPr="00545FC7">
        <w:rPr>
          <w:rStyle w:val="Hyperlink"/>
          <w:noProof/>
        </w:rPr>
        <w:fldChar w:fldCharType="separate"/>
      </w:r>
      <w:r w:rsidRPr="00545FC7">
        <w:rPr>
          <w:rStyle w:val="Hyperlink"/>
          <w:noProof/>
        </w:rPr>
        <w:t>Learning goals</w:t>
      </w:r>
      <w:r>
        <w:rPr>
          <w:noProof/>
          <w:webHidden/>
        </w:rPr>
        <w:tab/>
      </w:r>
      <w:r>
        <w:rPr>
          <w:noProof/>
          <w:webHidden/>
        </w:rPr>
        <w:fldChar w:fldCharType="begin"/>
      </w:r>
      <w:r>
        <w:rPr>
          <w:noProof/>
          <w:webHidden/>
        </w:rPr>
        <w:instrText xml:space="preserve"> PAGEREF _Toc532277848 \h </w:instrText>
      </w:r>
      <w:r>
        <w:rPr>
          <w:noProof/>
          <w:webHidden/>
        </w:rPr>
      </w:r>
      <w:r>
        <w:rPr>
          <w:noProof/>
          <w:webHidden/>
        </w:rPr>
        <w:fldChar w:fldCharType="separate"/>
      </w:r>
      <w:r w:rsidR="00992FD5">
        <w:rPr>
          <w:noProof/>
          <w:webHidden/>
        </w:rPr>
        <w:t>3</w:t>
      </w:r>
      <w:r>
        <w:rPr>
          <w:noProof/>
          <w:webHidden/>
        </w:rPr>
        <w:fldChar w:fldCharType="end"/>
      </w:r>
      <w:r w:rsidRPr="00545FC7">
        <w:rPr>
          <w:rStyle w:val="Hyperlink"/>
          <w:noProof/>
        </w:rPr>
        <w:fldChar w:fldCharType="end"/>
      </w:r>
    </w:p>
    <w:bookmarkEnd w:id="3"/>
    <w:p w14:paraId="79C215BC" w14:textId="7F13B6B0" w:rsidR="00A53470" w:rsidRDefault="00A53470">
      <w:pPr>
        <w:pStyle w:val="TOC2"/>
        <w:rPr>
          <w:rFonts w:asciiTheme="minorHAnsi" w:eastAsiaTheme="minorEastAsia" w:hAnsiTheme="minorHAnsi" w:cstheme="minorBidi"/>
          <w:noProof/>
          <w:szCs w:val="22"/>
          <w:lang w:val="en-NZ" w:eastAsia="en-NZ"/>
        </w:rPr>
      </w:pPr>
      <w:r w:rsidRPr="00545FC7">
        <w:rPr>
          <w:rStyle w:val="Hyperlink"/>
          <w:noProof/>
        </w:rPr>
        <w:fldChar w:fldCharType="begin"/>
      </w:r>
      <w:r w:rsidRPr="00545FC7">
        <w:rPr>
          <w:rStyle w:val="Hyperlink"/>
          <w:noProof/>
        </w:rPr>
        <w:instrText xml:space="preserve"> </w:instrText>
      </w:r>
      <w:r>
        <w:rPr>
          <w:noProof/>
        </w:rPr>
        <w:instrText>HYPERLINK \l "_Toc532277849"</w:instrText>
      </w:r>
      <w:r w:rsidRPr="00545FC7">
        <w:rPr>
          <w:rStyle w:val="Hyperlink"/>
          <w:noProof/>
        </w:rPr>
        <w:instrText xml:space="preserve"> </w:instrText>
      </w:r>
      <w:r w:rsidRPr="00545FC7">
        <w:rPr>
          <w:rStyle w:val="Hyperlink"/>
          <w:noProof/>
        </w:rPr>
      </w:r>
      <w:r w:rsidRPr="00545FC7">
        <w:rPr>
          <w:rStyle w:val="Hyperlink"/>
          <w:noProof/>
        </w:rPr>
        <w:fldChar w:fldCharType="separate"/>
      </w:r>
      <w:r w:rsidRPr="00545FC7">
        <w:rPr>
          <w:rStyle w:val="Hyperlink"/>
          <w:noProof/>
        </w:rPr>
        <w:t>Know your Poultry</w:t>
      </w:r>
      <w:r>
        <w:rPr>
          <w:noProof/>
          <w:webHidden/>
        </w:rPr>
        <w:tab/>
      </w:r>
      <w:r>
        <w:rPr>
          <w:noProof/>
          <w:webHidden/>
        </w:rPr>
        <w:fldChar w:fldCharType="begin"/>
      </w:r>
      <w:r>
        <w:rPr>
          <w:noProof/>
          <w:webHidden/>
        </w:rPr>
        <w:instrText xml:space="preserve"> PAGEREF _Toc532277849 \h </w:instrText>
      </w:r>
      <w:r>
        <w:rPr>
          <w:noProof/>
          <w:webHidden/>
        </w:rPr>
      </w:r>
      <w:r>
        <w:rPr>
          <w:noProof/>
          <w:webHidden/>
        </w:rPr>
        <w:fldChar w:fldCharType="separate"/>
      </w:r>
      <w:r w:rsidR="00992FD5">
        <w:rPr>
          <w:noProof/>
          <w:webHidden/>
        </w:rPr>
        <w:t>3</w:t>
      </w:r>
      <w:r>
        <w:rPr>
          <w:noProof/>
          <w:webHidden/>
        </w:rPr>
        <w:fldChar w:fldCharType="end"/>
      </w:r>
      <w:r w:rsidRPr="00545FC7">
        <w:rPr>
          <w:rStyle w:val="Hyperlink"/>
          <w:noProof/>
        </w:rPr>
        <w:fldChar w:fldCharType="end"/>
      </w:r>
    </w:p>
    <w:p w14:paraId="25C8C256" w14:textId="6EBCF9B8" w:rsidR="00A53470" w:rsidRDefault="00A53470">
      <w:pPr>
        <w:pStyle w:val="TOC2"/>
        <w:rPr>
          <w:rFonts w:asciiTheme="minorHAnsi" w:eastAsiaTheme="minorEastAsia" w:hAnsiTheme="minorHAnsi" w:cstheme="minorBidi"/>
          <w:noProof/>
          <w:szCs w:val="22"/>
          <w:lang w:val="en-NZ" w:eastAsia="en-NZ"/>
        </w:rPr>
      </w:pPr>
      <w:hyperlink w:anchor="_Toc532277850" w:history="1">
        <w:r w:rsidRPr="00545FC7">
          <w:rPr>
            <w:rStyle w:val="Hyperlink"/>
            <w:noProof/>
          </w:rPr>
          <w:t>Village Chickens</w:t>
        </w:r>
        <w:r>
          <w:rPr>
            <w:noProof/>
            <w:webHidden/>
          </w:rPr>
          <w:tab/>
        </w:r>
        <w:r>
          <w:rPr>
            <w:noProof/>
            <w:webHidden/>
          </w:rPr>
          <w:fldChar w:fldCharType="begin"/>
        </w:r>
        <w:r>
          <w:rPr>
            <w:noProof/>
            <w:webHidden/>
          </w:rPr>
          <w:instrText xml:space="preserve"> PAGEREF _Toc532277850 \h </w:instrText>
        </w:r>
        <w:r>
          <w:rPr>
            <w:noProof/>
            <w:webHidden/>
          </w:rPr>
        </w:r>
        <w:r>
          <w:rPr>
            <w:noProof/>
            <w:webHidden/>
          </w:rPr>
          <w:fldChar w:fldCharType="separate"/>
        </w:r>
        <w:r w:rsidR="00992FD5">
          <w:rPr>
            <w:noProof/>
            <w:webHidden/>
          </w:rPr>
          <w:t>3</w:t>
        </w:r>
        <w:r>
          <w:rPr>
            <w:noProof/>
            <w:webHidden/>
          </w:rPr>
          <w:fldChar w:fldCharType="end"/>
        </w:r>
      </w:hyperlink>
    </w:p>
    <w:p w14:paraId="21D42C98" w14:textId="3979C136" w:rsidR="00A53470" w:rsidRDefault="00A53470">
      <w:pPr>
        <w:pStyle w:val="TOC1"/>
        <w:tabs>
          <w:tab w:val="right" w:leader="dot" w:pos="9289"/>
        </w:tabs>
        <w:rPr>
          <w:rFonts w:asciiTheme="minorHAnsi" w:eastAsiaTheme="minorEastAsia" w:hAnsiTheme="minorHAnsi" w:cstheme="minorBidi"/>
          <w:noProof/>
          <w:szCs w:val="22"/>
          <w:lang w:val="en-NZ" w:eastAsia="en-NZ"/>
        </w:rPr>
      </w:pPr>
      <w:hyperlink w:anchor="_Toc532277851" w:history="1">
        <w:r w:rsidRPr="00545FC7">
          <w:rPr>
            <w:rStyle w:val="Hyperlink"/>
            <w:noProof/>
          </w:rPr>
          <w:t>Session 2: Poultry Housing</w:t>
        </w:r>
        <w:r>
          <w:rPr>
            <w:noProof/>
            <w:webHidden/>
          </w:rPr>
          <w:tab/>
        </w:r>
        <w:r>
          <w:rPr>
            <w:noProof/>
            <w:webHidden/>
          </w:rPr>
          <w:fldChar w:fldCharType="begin"/>
        </w:r>
        <w:r>
          <w:rPr>
            <w:noProof/>
            <w:webHidden/>
          </w:rPr>
          <w:instrText xml:space="preserve"> PAGEREF _Toc532277851 \h </w:instrText>
        </w:r>
        <w:r>
          <w:rPr>
            <w:noProof/>
            <w:webHidden/>
          </w:rPr>
        </w:r>
        <w:r>
          <w:rPr>
            <w:noProof/>
            <w:webHidden/>
          </w:rPr>
          <w:fldChar w:fldCharType="separate"/>
        </w:r>
        <w:r w:rsidR="00992FD5">
          <w:rPr>
            <w:noProof/>
            <w:webHidden/>
          </w:rPr>
          <w:t>5</w:t>
        </w:r>
        <w:r>
          <w:rPr>
            <w:noProof/>
            <w:webHidden/>
          </w:rPr>
          <w:fldChar w:fldCharType="end"/>
        </w:r>
      </w:hyperlink>
    </w:p>
    <w:p w14:paraId="63BF8468" w14:textId="0F731D3E" w:rsidR="00A53470" w:rsidRDefault="00A53470">
      <w:pPr>
        <w:pStyle w:val="TOC2"/>
        <w:rPr>
          <w:rFonts w:asciiTheme="minorHAnsi" w:eastAsiaTheme="minorEastAsia" w:hAnsiTheme="minorHAnsi" w:cstheme="minorBidi"/>
          <w:noProof/>
          <w:szCs w:val="22"/>
          <w:lang w:val="en-NZ" w:eastAsia="en-NZ"/>
        </w:rPr>
      </w:pPr>
      <w:hyperlink w:anchor="_Toc532277852" w:history="1">
        <w:r w:rsidRPr="00545FC7">
          <w:rPr>
            <w:rStyle w:val="Hyperlink"/>
            <w:noProof/>
          </w:rPr>
          <w:t>Learning goals</w:t>
        </w:r>
        <w:r>
          <w:rPr>
            <w:noProof/>
            <w:webHidden/>
          </w:rPr>
          <w:tab/>
        </w:r>
        <w:r>
          <w:rPr>
            <w:noProof/>
            <w:webHidden/>
          </w:rPr>
          <w:fldChar w:fldCharType="begin"/>
        </w:r>
        <w:r>
          <w:rPr>
            <w:noProof/>
            <w:webHidden/>
          </w:rPr>
          <w:instrText xml:space="preserve"> PAGEREF _Toc532277852 \h </w:instrText>
        </w:r>
        <w:r>
          <w:rPr>
            <w:noProof/>
            <w:webHidden/>
          </w:rPr>
        </w:r>
        <w:r>
          <w:rPr>
            <w:noProof/>
            <w:webHidden/>
          </w:rPr>
          <w:fldChar w:fldCharType="separate"/>
        </w:r>
        <w:r w:rsidR="00992FD5">
          <w:rPr>
            <w:noProof/>
            <w:webHidden/>
          </w:rPr>
          <w:t>5</w:t>
        </w:r>
        <w:r>
          <w:rPr>
            <w:noProof/>
            <w:webHidden/>
          </w:rPr>
          <w:fldChar w:fldCharType="end"/>
        </w:r>
      </w:hyperlink>
    </w:p>
    <w:p w14:paraId="454764AB" w14:textId="759A4767" w:rsidR="00A53470" w:rsidRDefault="00A53470">
      <w:pPr>
        <w:pStyle w:val="TOC2"/>
        <w:rPr>
          <w:rFonts w:asciiTheme="minorHAnsi" w:eastAsiaTheme="minorEastAsia" w:hAnsiTheme="minorHAnsi" w:cstheme="minorBidi"/>
          <w:noProof/>
          <w:szCs w:val="22"/>
          <w:lang w:val="en-NZ" w:eastAsia="en-NZ"/>
        </w:rPr>
      </w:pPr>
      <w:hyperlink w:anchor="_Toc532277853" w:history="1">
        <w:r w:rsidRPr="00545FC7">
          <w:rPr>
            <w:rStyle w:val="Hyperlink"/>
            <w:noProof/>
          </w:rPr>
          <w:t>Housing</w:t>
        </w:r>
        <w:r>
          <w:rPr>
            <w:noProof/>
            <w:webHidden/>
          </w:rPr>
          <w:tab/>
        </w:r>
        <w:r>
          <w:rPr>
            <w:noProof/>
            <w:webHidden/>
          </w:rPr>
          <w:fldChar w:fldCharType="begin"/>
        </w:r>
        <w:r>
          <w:rPr>
            <w:noProof/>
            <w:webHidden/>
          </w:rPr>
          <w:instrText xml:space="preserve"> PAGEREF _Toc532277853 \h </w:instrText>
        </w:r>
        <w:r>
          <w:rPr>
            <w:noProof/>
            <w:webHidden/>
          </w:rPr>
        </w:r>
        <w:r>
          <w:rPr>
            <w:noProof/>
            <w:webHidden/>
          </w:rPr>
          <w:fldChar w:fldCharType="separate"/>
        </w:r>
        <w:r w:rsidR="00992FD5">
          <w:rPr>
            <w:noProof/>
            <w:webHidden/>
          </w:rPr>
          <w:t>5</w:t>
        </w:r>
        <w:r>
          <w:rPr>
            <w:noProof/>
            <w:webHidden/>
          </w:rPr>
          <w:fldChar w:fldCharType="end"/>
        </w:r>
      </w:hyperlink>
    </w:p>
    <w:p w14:paraId="5EEDDA9F" w14:textId="61F2DDEB" w:rsidR="00A53470" w:rsidRDefault="00A53470">
      <w:pPr>
        <w:pStyle w:val="TOC1"/>
        <w:tabs>
          <w:tab w:val="right" w:leader="dot" w:pos="9289"/>
        </w:tabs>
        <w:rPr>
          <w:rFonts w:asciiTheme="minorHAnsi" w:eastAsiaTheme="minorEastAsia" w:hAnsiTheme="minorHAnsi" w:cstheme="minorBidi"/>
          <w:noProof/>
          <w:szCs w:val="22"/>
          <w:lang w:val="en-NZ" w:eastAsia="en-NZ"/>
        </w:rPr>
      </w:pPr>
      <w:hyperlink w:anchor="_Toc532277854" w:history="1">
        <w:r w:rsidRPr="00545FC7">
          <w:rPr>
            <w:rStyle w:val="Hyperlink"/>
            <w:noProof/>
          </w:rPr>
          <w:t>Session 3: Feeding – Food, Water and Related Issue</w:t>
        </w:r>
        <w:r>
          <w:rPr>
            <w:noProof/>
            <w:webHidden/>
          </w:rPr>
          <w:tab/>
        </w:r>
        <w:r>
          <w:rPr>
            <w:noProof/>
            <w:webHidden/>
          </w:rPr>
          <w:fldChar w:fldCharType="begin"/>
        </w:r>
        <w:r>
          <w:rPr>
            <w:noProof/>
            <w:webHidden/>
          </w:rPr>
          <w:instrText xml:space="preserve"> PAGEREF _Toc532277854 \h </w:instrText>
        </w:r>
        <w:r>
          <w:rPr>
            <w:noProof/>
            <w:webHidden/>
          </w:rPr>
        </w:r>
        <w:r>
          <w:rPr>
            <w:noProof/>
            <w:webHidden/>
          </w:rPr>
          <w:fldChar w:fldCharType="separate"/>
        </w:r>
        <w:r w:rsidR="00992FD5">
          <w:rPr>
            <w:noProof/>
            <w:webHidden/>
          </w:rPr>
          <w:t>9</w:t>
        </w:r>
        <w:r>
          <w:rPr>
            <w:noProof/>
            <w:webHidden/>
          </w:rPr>
          <w:fldChar w:fldCharType="end"/>
        </w:r>
      </w:hyperlink>
    </w:p>
    <w:p w14:paraId="65E8F22E" w14:textId="3973128D" w:rsidR="00A53470" w:rsidRDefault="00A53470">
      <w:pPr>
        <w:pStyle w:val="TOC2"/>
        <w:rPr>
          <w:rFonts w:asciiTheme="minorHAnsi" w:eastAsiaTheme="minorEastAsia" w:hAnsiTheme="minorHAnsi" w:cstheme="minorBidi"/>
          <w:noProof/>
          <w:szCs w:val="22"/>
          <w:lang w:val="en-NZ" w:eastAsia="en-NZ"/>
        </w:rPr>
      </w:pPr>
      <w:hyperlink w:anchor="_Toc532277855" w:history="1">
        <w:r w:rsidRPr="00545FC7">
          <w:rPr>
            <w:rStyle w:val="Hyperlink"/>
            <w:noProof/>
          </w:rPr>
          <w:t>Learning goals</w:t>
        </w:r>
        <w:r>
          <w:rPr>
            <w:noProof/>
            <w:webHidden/>
          </w:rPr>
          <w:tab/>
        </w:r>
        <w:r>
          <w:rPr>
            <w:noProof/>
            <w:webHidden/>
          </w:rPr>
          <w:fldChar w:fldCharType="begin"/>
        </w:r>
        <w:r>
          <w:rPr>
            <w:noProof/>
            <w:webHidden/>
          </w:rPr>
          <w:instrText xml:space="preserve"> PAGEREF _Toc532277855 \h </w:instrText>
        </w:r>
        <w:r>
          <w:rPr>
            <w:noProof/>
            <w:webHidden/>
          </w:rPr>
        </w:r>
        <w:r>
          <w:rPr>
            <w:noProof/>
            <w:webHidden/>
          </w:rPr>
          <w:fldChar w:fldCharType="separate"/>
        </w:r>
        <w:r w:rsidR="00992FD5">
          <w:rPr>
            <w:noProof/>
            <w:webHidden/>
          </w:rPr>
          <w:t>9</w:t>
        </w:r>
        <w:r>
          <w:rPr>
            <w:noProof/>
            <w:webHidden/>
          </w:rPr>
          <w:fldChar w:fldCharType="end"/>
        </w:r>
      </w:hyperlink>
    </w:p>
    <w:p w14:paraId="349FC88C" w14:textId="0029DE88" w:rsidR="00A53470" w:rsidRDefault="00A53470">
      <w:pPr>
        <w:pStyle w:val="TOC2"/>
        <w:rPr>
          <w:rFonts w:asciiTheme="minorHAnsi" w:eastAsiaTheme="minorEastAsia" w:hAnsiTheme="minorHAnsi" w:cstheme="minorBidi"/>
          <w:noProof/>
          <w:szCs w:val="22"/>
          <w:lang w:val="en-NZ" w:eastAsia="en-NZ"/>
        </w:rPr>
      </w:pPr>
      <w:hyperlink w:anchor="_Toc532277856" w:history="1">
        <w:r w:rsidRPr="00545FC7">
          <w:rPr>
            <w:rStyle w:val="Hyperlink"/>
            <w:noProof/>
          </w:rPr>
          <w:t>Feeding</w:t>
        </w:r>
        <w:r>
          <w:rPr>
            <w:noProof/>
            <w:webHidden/>
          </w:rPr>
          <w:tab/>
        </w:r>
        <w:r>
          <w:rPr>
            <w:noProof/>
            <w:webHidden/>
          </w:rPr>
          <w:fldChar w:fldCharType="begin"/>
        </w:r>
        <w:r>
          <w:rPr>
            <w:noProof/>
            <w:webHidden/>
          </w:rPr>
          <w:instrText xml:space="preserve"> PAGEREF _Toc532277856 \h </w:instrText>
        </w:r>
        <w:r>
          <w:rPr>
            <w:noProof/>
            <w:webHidden/>
          </w:rPr>
        </w:r>
        <w:r>
          <w:rPr>
            <w:noProof/>
            <w:webHidden/>
          </w:rPr>
          <w:fldChar w:fldCharType="separate"/>
        </w:r>
        <w:r w:rsidR="00992FD5">
          <w:rPr>
            <w:noProof/>
            <w:webHidden/>
          </w:rPr>
          <w:t>9</w:t>
        </w:r>
        <w:r>
          <w:rPr>
            <w:noProof/>
            <w:webHidden/>
          </w:rPr>
          <w:fldChar w:fldCharType="end"/>
        </w:r>
      </w:hyperlink>
    </w:p>
    <w:p w14:paraId="70DD63AB" w14:textId="094F7488" w:rsidR="00A53470" w:rsidRDefault="00A53470">
      <w:pPr>
        <w:pStyle w:val="TOC1"/>
        <w:tabs>
          <w:tab w:val="right" w:leader="dot" w:pos="9289"/>
        </w:tabs>
        <w:rPr>
          <w:rFonts w:asciiTheme="minorHAnsi" w:eastAsiaTheme="minorEastAsia" w:hAnsiTheme="minorHAnsi" w:cstheme="minorBidi"/>
          <w:noProof/>
          <w:szCs w:val="22"/>
          <w:lang w:val="en-NZ" w:eastAsia="en-NZ"/>
        </w:rPr>
      </w:pPr>
      <w:hyperlink w:anchor="_Toc532277857" w:history="1">
        <w:r w:rsidRPr="00545FC7">
          <w:rPr>
            <w:rStyle w:val="Hyperlink"/>
            <w:noProof/>
          </w:rPr>
          <w:t>Session 4: Breeding and Reproduction</w:t>
        </w:r>
        <w:r>
          <w:rPr>
            <w:noProof/>
            <w:webHidden/>
          </w:rPr>
          <w:tab/>
        </w:r>
        <w:r>
          <w:rPr>
            <w:noProof/>
            <w:webHidden/>
          </w:rPr>
          <w:fldChar w:fldCharType="begin"/>
        </w:r>
        <w:r>
          <w:rPr>
            <w:noProof/>
            <w:webHidden/>
          </w:rPr>
          <w:instrText xml:space="preserve"> PAGEREF _Toc532277857 \h </w:instrText>
        </w:r>
        <w:r>
          <w:rPr>
            <w:noProof/>
            <w:webHidden/>
          </w:rPr>
        </w:r>
        <w:r>
          <w:rPr>
            <w:noProof/>
            <w:webHidden/>
          </w:rPr>
          <w:fldChar w:fldCharType="separate"/>
        </w:r>
        <w:r w:rsidR="00992FD5">
          <w:rPr>
            <w:noProof/>
            <w:webHidden/>
          </w:rPr>
          <w:t>13</w:t>
        </w:r>
        <w:r>
          <w:rPr>
            <w:noProof/>
            <w:webHidden/>
          </w:rPr>
          <w:fldChar w:fldCharType="end"/>
        </w:r>
      </w:hyperlink>
    </w:p>
    <w:p w14:paraId="78459BE4" w14:textId="62D7EBC8" w:rsidR="00A53470" w:rsidRDefault="00A53470">
      <w:pPr>
        <w:pStyle w:val="TOC2"/>
        <w:rPr>
          <w:rFonts w:asciiTheme="minorHAnsi" w:eastAsiaTheme="minorEastAsia" w:hAnsiTheme="minorHAnsi" w:cstheme="minorBidi"/>
          <w:noProof/>
          <w:szCs w:val="22"/>
          <w:lang w:val="en-NZ" w:eastAsia="en-NZ"/>
        </w:rPr>
      </w:pPr>
      <w:hyperlink w:anchor="_Toc532277858" w:history="1">
        <w:r w:rsidRPr="00545FC7">
          <w:rPr>
            <w:rStyle w:val="Hyperlink"/>
            <w:noProof/>
          </w:rPr>
          <w:t>Learning goals</w:t>
        </w:r>
        <w:r>
          <w:rPr>
            <w:noProof/>
            <w:webHidden/>
          </w:rPr>
          <w:tab/>
        </w:r>
        <w:r>
          <w:rPr>
            <w:noProof/>
            <w:webHidden/>
          </w:rPr>
          <w:fldChar w:fldCharType="begin"/>
        </w:r>
        <w:r>
          <w:rPr>
            <w:noProof/>
            <w:webHidden/>
          </w:rPr>
          <w:instrText xml:space="preserve"> PAGEREF _Toc532277858 \h </w:instrText>
        </w:r>
        <w:r>
          <w:rPr>
            <w:noProof/>
            <w:webHidden/>
          </w:rPr>
        </w:r>
        <w:r>
          <w:rPr>
            <w:noProof/>
            <w:webHidden/>
          </w:rPr>
          <w:fldChar w:fldCharType="separate"/>
        </w:r>
        <w:r w:rsidR="00992FD5">
          <w:rPr>
            <w:noProof/>
            <w:webHidden/>
          </w:rPr>
          <w:t>13</w:t>
        </w:r>
        <w:r>
          <w:rPr>
            <w:noProof/>
            <w:webHidden/>
          </w:rPr>
          <w:fldChar w:fldCharType="end"/>
        </w:r>
      </w:hyperlink>
    </w:p>
    <w:p w14:paraId="217A74F0" w14:textId="2FB531BB" w:rsidR="00A53470" w:rsidRDefault="00A53470">
      <w:pPr>
        <w:pStyle w:val="TOC2"/>
        <w:rPr>
          <w:rFonts w:asciiTheme="minorHAnsi" w:eastAsiaTheme="minorEastAsia" w:hAnsiTheme="minorHAnsi" w:cstheme="minorBidi"/>
          <w:noProof/>
          <w:szCs w:val="22"/>
          <w:lang w:val="en-NZ" w:eastAsia="en-NZ"/>
        </w:rPr>
      </w:pPr>
      <w:hyperlink w:anchor="_Toc532277859" w:history="1">
        <w:r w:rsidRPr="00545FC7">
          <w:rPr>
            <w:rStyle w:val="Hyperlink"/>
            <w:noProof/>
          </w:rPr>
          <w:t>Breeding</w:t>
        </w:r>
        <w:r>
          <w:rPr>
            <w:noProof/>
            <w:webHidden/>
          </w:rPr>
          <w:tab/>
        </w:r>
        <w:r>
          <w:rPr>
            <w:noProof/>
            <w:webHidden/>
          </w:rPr>
          <w:fldChar w:fldCharType="begin"/>
        </w:r>
        <w:r>
          <w:rPr>
            <w:noProof/>
            <w:webHidden/>
          </w:rPr>
          <w:instrText xml:space="preserve"> PAGEREF _Toc532277859 \h </w:instrText>
        </w:r>
        <w:r>
          <w:rPr>
            <w:noProof/>
            <w:webHidden/>
          </w:rPr>
        </w:r>
        <w:r>
          <w:rPr>
            <w:noProof/>
            <w:webHidden/>
          </w:rPr>
          <w:fldChar w:fldCharType="separate"/>
        </w:r>
        <w:r w:rsidR="00992FD5">
          <w:rPr>
            <w:noProof/>
            <w:webHidden/>
          </w:rPr>
          <w:t>13</w:t>
        </w:r>
        <w:r>
          <w:rPr>
            <w:noProof/>
            <w:webHidden/>
          </w:rPr>
          <w:fldChar w:fldCharType="end"/>
        </w:r>
      </w:hyperlink>
    </w:p>
    <w:p w14:paraId="71E4DF72" w14:textId="508E7C21" w:rsidR="00A53470" w:rsidRDefault="00A53470">
      <w:pPr>
        <w:pStyle w:val="TOC1"/>
        <w:tabs>
          <w:tab w:val="right" w:leader="dot" w:pos="9289"/>
        </w:tabs>
        <w:rPr>
          <w:rFonts w:asciiTheme="minorHAnsi" w:eastAsiaTheme="minorEastAsia" w:hAnsiTheme="minorHAnsi" w:cstheme="minorBidi"/>
          <w:noProof/>
          <w:szCs w:val="22"/>
          <w:lang w:val="en-NZ" w:eastAsia="en-NZ"/>
        </w:rPr>
      </w:pPr>
      <w:hyperlink w:anchor="_Toc532277860" w:history="1">
        <w:r w:rsidRPr="00545FC7">
          <w:rPr>
            <w:rStyle w:val="Hyperlink"/>
            <w:noProof/>
          </w:rPr>
          <w:t>Session 5: Egg Management</w:t>
        </w:r>
        <w:r>
          <w:rPr>
            <w:noProof/>
            <w:webHidden/>
          </w:rPr>
          <w:tab/>
        </w:r>
        <w:r>
          <w:rPr>
            <w:noProof/>
            <w:webHidden/>
          </w:rPr>
          <w:fldChar w:fldCharType="begin"/>
        </w:r>
        <w:r>
          <w:rPr>
            <w:noProof/>
            <w:webHidden/>
          </w:rPr>
          <w:instrText xml:space="preserve"> PAGEREF _Toc532277860 \h </w:instrText>
        </w:r>
        <w:r>
          <w:rPr>
            <w:noProof/>
            <w:webHidden/>
          </w:rPr>
        </w:r>
        <w:r>
          <w:rPr>
            <w:noProof/>
            <w:webHidden/>
          </w:rPr>
          <w:fldChar w:fldCharType="separate"/>
        </w:r>
        <w:r w:rsidR="00992FD5">
          <w:rPr>
            <w:noProof/>
            <w:webHidden/>
          </w:rPr>
          <w:t>18</w:t>
        </w:r>
        <w:r>
          <w:rPr>
            <w:noProof/>
            <w:webHidden/>
          </w:rPr>
          <w:fldChar w:fldCharType="end"/>
        </w:r>
      </w:hyperlink>
    </w:p>
    <w:p w14:paraId="745D0475" w14:textId="0E0AA555" w:rsidR="00A53470" w:rsidRDefault="00A53470">
      <w:pPr>
        <w:pStyle w:val="TOC2"/>
        <w:rPr>
          <w:rFonts w:asciiTheme="minorHAnsi" w:eastAsiaTheme="minorEastAsia" w:hAnsiTheme="minorHAnsi" w:cstheme="minorBidi"/>
          <w:noProof/>
          <w:szCs w:val="22"/>
          <w:lang w:val="en-NZ" w:eastAsia="en-NZ"/>
        </w:rPr>
      </w:pPr>
      <w:hyperlink w:anchor="_Toc532277861" w:history="1">
        <w:r w:rsidRPr="00545FC7">
          <w:rPr>
            <w:rStyle w:val="Hyperlink"/>
            <w:noProof/>
          </w:rPr>
          <w:t>Learning goals</w:t>
        </w:r>
        <w:r>
          <w:rPr>
            <w:noProof/>
            <w:webHidden/>
          </w:rPr>
          <w:tab/>
        </w:r>
        <w:r>
          <w:rPr>
            <w:noProof/>
            <w:webHidden/>
          </w:rPr>
          <w:fldChar w:fldCharType="begin"/>
        </w:r>
        <w:r>
          <w:rPr>
            <w:noProof/>
            <w:webHidden/>
          </w:rPr>
          <w:instrText xml:space="preserve"> PAGEREF _Toc532277861 \h </w:instrText>
        </w:r>
        <w:r>
          <w:rPr>
            <w:noProof/>
            <w:webHidden/>
          </w:rPr>
        </w:r>
        <w:r>
          <w:rPr>
            <w:noProof/>
            <w:webHidden/>
          </w:rPr>
          <w:fldChar w:fldCharType="separate"/>
        </w:r>
        <w:r w:rsidR="00992FD5">
          <w:rPr>
            <w:noProof/>
            <w:webHidden/>
          </w:rPr>
          <w:t>18</w:t>
        </w:r>
        <w:r>
          <w:rPr>
            <w:noProof/>
            <w:webHidden/>
          </w:rPr>
          <w:fldChar w:fldCharType="end"/>
        </w:r>
      </w:hyperlink>
    </w:p>
    <w:p w14:paraId="2F80FA03" w14:textId="37F6884A" w:rsidR="00A53470" w:rsidRDefault="00A53470">
      <w:pPr>
        <w:pStyle w:val="TOC2"/>
        <w:rPr>
          <w:rFonts w:asciiTheme="minorHAnsi" w:eastAsiaTheme="minorEastAsia" w:hAnsiTheme="minorHAnsi" w:cstheme="minorBidi"/>
          <w:noProof/>
          <w:szCs w:val="22"/>
          <w:lang w:val="en-NZ" w:eastAsia="en-NZ"/>
        </w:rPr>
      </w:pPr>
      <w:hyperlink w:anchor="_Toc532277862" w:history="1">
        <w:r w:rsidRPr="00545FC7">
          <w:rPr>
            <w:rStyle w:val="Hyperlink"/>
            <w:noProof/>
          </w:rPr>
          <w:t>Egg Management</w:t>
        </w:r>
        <w:r>
          <w:rPr>
            <w:noProof/>
            <w:webHidden/>
          </w:rPr>
          <w:tab/>
        </w:r>
        <w:r>
          <w:rPr>
            <w:noProof/>
            <w:webHidden/>
          </w:rPr>
          <w:fldChar w:fldCharType="begin"/>
        </w:r>
        <w:r>
          <w:rPr>
            <w:noProof/>
            <w:webHidden/>
          </w:rPr>
          <w:instrText xml:space="preserve"> PAGEREF _Toc532277862 \h </w:instrText>
        </w:r>
        <w:r>
          <w:rPr>
            <w:noProof/>
            <w:webHidden/>
          </w:rPr>
        </w:r>
        <w:r>
          <w:rPr>
            <w:noProof/>
            <w:webHidden/>
          </w:rPr>
          <w:fldChar w:fldCharType="separate"/>
        </w:r>
        <w:r w:rsidR="00992FD5">
          <w:rPr>
            <w:noProof/>
            <w:webHidden/>
          </w:rPr>
          <w:t>18</w:t>
        </w:r>
        <w:r>
          <w:rPr>
            <w:noProof/>
            <w:webHidden/>
          </w:rPr>
          <w:fldChar w:fldCharType="end"/>
        </w:r>
      </w:hyperlink>
    </w:p>
    <w:p w14:paraId="02040229" w14:textId="6C4B192D" w:rsidR="00A53470" w:rsidRDefault="00A53470">
      <w:pPr>
        <w:pStyle w:val="TOC1"/>
        <w:tabs>
          <w:tab w:val="right" w:leader="dot" w:pos="9289"/>
        </w:tabs>
        <w:rPr>
          <w:rFonts w:asciiTheme="minorHAnsi" w:eastAsiaTheme="minorEastAsia" w:hAnsiTheme="minorHAnsi" w:cstheme="minorBidi"/>
          <w:noProof/>
          <w:szCs w:val="22"/>
          <w:lang w:val="en-NZ" w:eastAsia="en-NZ"/>
        </w:rPr>
      </w:pPr>
      <w:hyperlink w:anchor="_Toc532277863" w:history="1">
        <w:r w:rsidRPr="00545FC7">
          <w:rPr>
            <w:rStyle w:val="Hyperlink"/>
            <w:noProof/>
          </w:rPr>
          <w:t>Session 6: Diseases Management</w:t>
        </w:r>
        <w:r>
          <w:rPr>
            <w:noProof/>
            <w:webHidden/>
          </w:rPr>
          <w:tab/>
        </w:r>
        <w:r>
          <w:rPr>
            <w:noProof/>
            <w:webHidden/>
          </w:rPr>
          <w:fldChar w:fldCharType="begin"/>
        </w:r>
        <w:r>
          <w:rPr>
            <w:noProof/>
            <w:webHidden/>
          </w:rPr>
          <w:instrText xml:space="preserve"> PAGEREF _Toc532277863 \h </w:instrText>
        </w:r>
        <w:r>
          <w:rPr>
            <w:noProof/>
            <w:webHidden/>
          </w:rPr>
        </w:r>
        <w:r>
          <w:rPr>
            <w:noProof/>
            <w:webHidden/>
          </w:rPr>
          <w:fldChar w:fldCharType="separate"/>
        </w:r>
        <w:r w:rsidR="00992FD5">
          <w:rPr>
            <w:noProof/>
            <w:webHidden/>
          </w:rPr>
          <w:t>24</w:t>
        </w:r>
        <w:r>
          <w:rPr>
            <w:noProof/>
            <w:webHidden/>
          </w:rPr>
          <w:fldChar w:fldCharType="end"/>
        </w:r>
      </w:hyperlink>
    </w:p>
    <w:p w14:paraId="6ED393CB" w14:textId="7E88FE6B" w:rsidR="00A53470" w:rsidRDefault="00A53470">
      <w:pPr>
        <w:pStyle w:val="TOC2"/>
        <w:rPr>
          <w:rFonts w:asciiTheme="minorHAnsi" w:eastAsiaTheme="minorEastAsia" w:hAnsiTheme="minorHAnsi" w:cstheme="minorBidi"/>
          <w:noProof/>
          <w:szCs w:val="22"/>
          <w:lang w:val="en-NZ" w:eastAsia="en-NZ"/>
        </w:rPr>
      </w:pPr>
      <w:hyperlink w:anchor="_Toc532277864" w:history="1">
        <w:r w:rsidRPr="00545FC7">
          <w:rPr>
            <w:rStyle w:val="Hyperlink"/>
            <w:noProof/>
          </w:rPr>
          <w:t>Learning goals</w:t>
        </w:r>
        <w:r>
          <w:rPr>
            <w:noProof/>
            <w:webHidden/>
          </w:rPr>
          <w:tab/>
        </w:r>
        <w:r>
          <w:rPr>
            <w:noProof/>
            <w:webHidden/>
          </w:rPr>
          <w:fldChar w:fldCharType="begin"/>
        </w:r>
        <w:r>
          <w:rPr>
            <w:noProof/>
            <w:webHidden/>
          </w:rPr>
          <w:instrText xml:space="preserve"> PAGEREF _Toc532277864 \h </w:instrText>
        </w:r>
        <w:r>
          <w:rPr>
            <w:noProof/>
            <w:webHidden/>
          </w:rPr>
        </w:r>
        <w:r>
          <w:rPr>
            <w:noProof/>
            <w:webHidden/>
          </w:rPr>
          <w:fldChar w:fldCharType="separate"/>
        </w:r>
        <w:r w:rsidR="00992FD5">
          <w:rPr>
            <w:noProof/>
            <w:webHidden/>
          </w:rPr>
          <w:t>24</w:t>
        </w:r>
        <w:r>
          <w:rPr>
            <w:noProof/>
            <w:webHidden/>
          </w:rPr>
          <w:fldChar w:fldCharType="end"/>
        </w:r>
      </w:hyperlink>
    </w:p>
    <w:p w14:paraId="45D9B5BB" w14:textId="41948E68" w:rsidR="00A53470" w:rsidRDefault="00A53470">
      <w:pPr>
        <w:pStyle w:val="TOC2"/>
        <w:rPr>
          <w:rFonts w:asciiTheme="minorHAnsi" w:eastAsiaTheme="minorEastAsia" w:hAnsiTheme="minorHAnsi" w:cstheme="minorBidi"/>
          <w:noProof/>
          <w:szCs w:val="22"/>
          <w:lang w:val="en-NZ" w:eastAsia="en-NZ"/>
        </w:rPr>
      </w:pPr>
      <w:hyperlink w:anchor="_Toc532277865" w:history="1">
        <w:r w:rsidRPr="00545FC7">
          <w:rPr>
            <w:rStyle w:val="Hyperlink"/>
            <w:noProof/>
          </w:rPr>
          <w:t>Disease Management</w:t>
        </w:r>
        <w:r>
          <w:rPr>
            <w:noProof/>
            <w:webHidden/>
          </w:rPr>
          <w:tab/>
        </w:r>
        <w:r>
          <w:rPr>
            <w:noProof/>
            <w:webHidden/>
          </w:rPr>
          <w:fldChar w:fldCharType="begin"/>
        </w:r>
        <w:r>
          <w:rPr>
            <w:noProof/>
            <w:webHidden/>
          </w:rPr>
          <w:instrText xml:space="preserve"> PAGEREF _Toc532277865 \h </w:instrText>
        </w:r>
        <w:r>
          <w:rPr>
            <w:noProof/>
            <w:webHidden/>
          </w:rPr>
        </w:r>
        <w:r>
          <w:rPr>
            <w:noProof/>
            <w:webHidden/>
          </w:rPr>
          <w:fldChar w:fldCharType="separate"/>
        </w:r>
        <w:r w:rsidR="00992FD5">
          <w:rPr>
            <w:noProof/>
            <w:webHidden/>
          </w:rPr>
          <w:t>24</w:t>
        </w:r>
        <w:r>
          <w:rPr>
            <w:noProof/>
            <w:webHidden/>
          </w:rPr>
          <w:fldChar w:fldCharType="end"/>
        </w:r>
      </w:hyperlink>
    </w:p>
    <w:p w14:paraId="4C1D8F64" w14:textId="4AA00898" w:rsidR="00A53470" w:rsidRDefault="00A53470">
      <w:pPr>
        <w:pStyle w:val="TOC1"/>
        <w:tabs>
          <w:tab w:val="right" w:leader="dot" w:pos="9289"/>
        </w:tabs>
        <w:rPr>
          <w:rFonts w:asciiTheme="minorHAnsi" w:eastAsiaTheme="minorEastAsia" w:hAnsiTheme="minorHAnsi" w:cstheme="minorBidi"/>
          <w:noProof/>
          <w:szCs w:val="22"/>
          <w:lang w:val="en-NZ" w:eastAsia="en-NZ"/>
        </w:rPr>
      </w:pPr>
      <w:hyperlink w:anchor="_Toc532277866" w:history="1">
        <w:r w:rsidRPr="00545FC7">
          <w:rPr>
            <w:rStyle w:val="Hyperlink"/>
            <w:noProof/>
          </w:rPr>
          <w:t>Treating parasitic worm infections of birds</w:t>
        </w:r>
        <w:r>
          <w:rPr>
            <w:noProof/>
            <w:webHidden/>
          </w:rPr>
          <w:tab/>
        </w:r>
        <w:r>
          <w:rPr>
            <w:noProof/>
            <w:webHidden/>
          </w:rPr>
          <w:fldChar w:fldCharType="begin"/>
        </w:r>
        <w:r>
          <w:rPr>
            <w:noProof/>
            <w:webHidden/>
          </w:rPr>
          <w:instrText xml:space="preserve"> PAGEREF _Toc532277866 \h </w:instrText>
        </w:r>
        <w:r>
          <w:rPr>
            <w:noProof/>
            <w:webHidden/>
          </w:rPr>
        </w:r>
        <w:r>
          <w:rPr>
            <w:noProof/>
            <w:webHidden/>
          </w:rPr>
          <w:fldChar w:fldCharType="separate"/>
        </w:r>
        <w:r w:rsidR="00992FD5">
          <w:rPr>
            <w:noProof/>
            <w:webHidden/>
          </w:rPr>
          <w:t>24</w:t>
        </w:r>
        <w:r>
          <w:rPr>
            <w:noProof/>
            <w:webHidden/>
          </w:rPr>
          <w:fldChar w:fldCharType="end"/>
        </w:r>
      </w:hyperlink>
    </w:p>
    <w:p w14:paraId="2512BB9B" w14:textId="794EF545" w:rsidR="00A53470" w:rsidRDefault="00A53470">
      <w:pPr>
        <w:pStyle w:val="TOC1"/>
        <w:tabs>
          <w:tab w:val="right" w:leader="dot" w:pos="9289"/>
        </w:tabs>
        <w:rPr>
          <w:rFonts w:asciiTheme="minorHAnsi" w:eastAsiaTheme="minorEastAsia" w:hAnsiTheme="minorHAnsi" w:cstheme="minorBidi"/>
          <w:noProof/>
          <w:szCs w:val="22"/>
          <w:lang w:val="en-NZ" w:eastAsia="en-NZ"/>
        </w:rPr>
      </w:pPr>
      <w:hyperlink w:anchor="_Toc532277867" w:history="1">
        <w:r w:rsidRPr="00545FC7">
          <w:rPr>
            <w:rStyle w:val="Hyperlink"/>
            <w:noProof/>
          </w:rPr>
          <w:t>Session 7: Welfare of chickens during drought</w:t>
        </w:r>
        <w:r>
          <w:rPr>
            <w:noProof/>
            <w:webHidden/>
          </w:rPr>
          <w:tab/>
        </w:r>
        <w:r>
          <w:rPr>
            <w:noProof/>
            <w:webHidden/>
          </w:rPr>
          <w:fldChar w:fldCharType="begin"/>
        </w:r>
        <w:r>
          <w:rPr>
            <w:noProof/>
            <w:webHidden/>
          </w:rPr>
          <w:instrText xml:space="preserve"> PAGEREF _Toc532277867 \h </w:instrText>
        </w:r>
        <w:r>
          <w:rPr>
            <w:noProof/>
            <w:webHidden/>
          </w:rPr>
        </w:r>
        <w:r>
          <w:rPr>
            <w:noProof/>
            <w:webHidden/>
          </w:rPr>
          <w:fldChar w:fldCharType="separate"/>
        </w:r>
        <w:r w:rsidR="00992FD5">
          <w:rPr>
            <w:noProof/>
            <w:webHidden/>
          </w:rPr>
          <w:t>26</w:t>
        </w:r>
        <w:r>
          <w:rPr>
            <w:noProof/>
            <w:webHidden/>
          </w:rPr>
          <w:fldChar w:fldCharType="end"/>
        </w:r>
      </w:hyperlink>
    </w:p>
    <w:p w14:paraId="5AB3FFB3" w14:textId="3CA63479" w:rsidR="00A53470" w:rsidRDefault="00A53470">
      <w:pPr>
        <w:pStyle w:val="TOC2"/>
        <w:rPr>
          <w:rFonts w:asciiTheme="minorHAnsi" w:eastAsiaTheme="minorEastAsia" w:hAnsiTheme="minorHAnsi" w:cstheme="minorBidi"/>
          <w:noProof/>
          <w:szCs w:val="22"/>
          <w:lang w:val="en-NZ" w:eastAsia="en-NZ"/>
        </w:rPr>
      </w:pPr>
      <w:hyperlink w:anchor="_Toc532277868" w:history="1">
        <w:r w:rsidRPr="00545FC7">
          <w:rPr>
            <w:rStyle w:val="Hyperlink"/>
            <w:noProof/>
          </w:rPr>
          <w:t>Learning goals</w:t>
        </w:r>
        <w:r>
          <w:rPr>
            <w:noProof/>
            <w:webHidden/>
          </w:rPr>
          <w:tab/>
        </w:r>
        <w:r>
          <w:rPr>
            <w:noProof/>
            <w:webHidden/>
          </w:rPr>
          <w:fldChar w:fldCharType="begin"/>
        </w:r>
        <w:r>
          <w:rPr>
            <w:noProof/>
            <w:webHidden/>
          </w:rPr>
          <w:instrText xml:space="preserve"> PAGEREF _Toc532277868 \h </w:instrText>
        </w:r>
        <w:r>
          <w:rPr>
            <w:noProof/>
            <w:webHidden/>
          </w:rPr>
        </w:r>
        <w:r>
          <w:rPr>
            <w:noProof/>
            <w:webHidden/>
          </w:rPr>
          <w:fldChar w:fldCharType="separate"/>
        </w:r>
        <w:r w:rsidR="00992FD5">
          <w:rPr>
            <w:noProof/>
            <w:webHidden/>
          </w:rPr>
          <w:t>26</w:t>
        </w:r>
        <w:r>
          <w:rPr>
            <w:noProof/>
            <w:webHidden/>
          </w:rPr>
          <w:fldChar w:fldCharType="end"/>
        </w:r>
      </w:hyperlink>
    </w:p>
    <w:p w14:paraId="4665606D" w14:textId="2AAEA805" w:rsidR="00A53470" w:rsidRDefault="00A53470">
      <w:pPr>
        <w:pStyle w:val="TOC1"/>
        <w:tabs>
          <w:tab w:val="right" w:leader="dot" w:pos="9289"/>
        </w:tabs>
        <w:rPr>
          <w:rFonts w:asciiTheme="minorHAnsi" w:eastAsiaTheme="minorEastAsia" w:hAnsiTheme="minorHAnsi" w:cstheme="minorBidi"/>
          <w:noProof/>
          <w:szCs w:val="22"/>
          <w:lang w:val="en-NZ" w:eastAsia="en-NZ"/>
        </w:rPr>
      </w:pPr>
      <w:hyperlink w:anchor="_Toc532277869" w:history="1">
        <w:r w:rsidRPr="00545FC7">
          <w:rPr>
            <w:rStyle w:val="Hyperlink"/>
            <w:noProof/>
          </w:rPr>
          <w:t>Summary</w:t>
        </w:r>
        <w:r>
          <w:rPr>
            <w:noProof/>
            <w:webHidden/>
          </w:rPr>
          <w:tab/>
        </w:r>
        <w:r>
          <w:rPr>
            <w:noProof/>
            <w:webHidden/>
          </w:rPr>
          <w:fldChar w:fldCharType="begin"/>
        </w:r>
        <w:r>
          <w:rPr>
            <w:noProof/>
            <w:webHidden/>
          </w:rPr>
          <w:instrText xml:space="preserve"> PAGEREF _Toc532277869 \h </w:instrText>
        </w:r>
        <w:r>
          <w:rPr>
            <w:noProof/>
            <w:webHidden/>
          </w:rPr>
        </w:r>
        <w:r>
          <w:rPr>
            <w:noProof/>
            <w:webHidden/>
          </w:rPr>
          <w:fldChar w:fldCharType="separate"/>
        </w:r>
        <w:r w:rsidR="00992FD5">
          <w:rPr>
            <w:noProof/>
            <w:webHidden/>
          </w:rPr>
          <w:t>27</w:t>
        </w:r>
        <w:r>
          <w:rPr>
            <w:noProof/>
            <w:webHidden/>
          </w:rPr>
          <w:fldChar w:fldCharType="end"/>
        </w:r>
      </w:hyperlink>
    </w:p>
    <w:p w14:paraId="78B9EB60" w14:textId="519FECEE" w:rsidR="00903887" w:rsidRPr="00F558F7" w:rsidRDefault="006802A0" w:rsidP="00A53470">
      <w:pPr>
        <w:tabs>
          <w:tab w:val="left" w:pos="1260"/>
        </w:tabs>
        <w:rPr>
          <w:lang w:val="en-NZ"/>
        </w:rPr>
        <w:sectPr w:rsidR="00903887" w:rsidRPr="00F558F7" w:rsidSect="00A53470">
          <w:headerReference w:type="even" r:id="rId19"/>
          <w:headerReference w:type="default" r:id="rId20"/>
          <w:headerReference w:type="first" r:id="rId21"/>
          <w:pgSz w:w="11907" w:h="16840" w:code="9"/>
          <w:pgMar w:top="907" w:right="907" w:bottom="1418" w:left="1701" w:header="720" w:footer="720" w:gutter="0"/>
          <w:pgNumType w:fmt="lowerRoman"/>
          <w:cols w:space="708"/>
          <w:docGrid w:linePitch="360"/>
        </w:sectPr>
      </w:pPr>
      <w:r>
        <w:rPr>
          <w:b/>
          <w:lang w:val="en-NZ"/>
        </w:rPr>
        <w:fldChar w:fldCharType="end"/>
      </w:r>
      <w:bookmarkEnd w:id="1"/>
      <w:bookmarkEnd w:id="2"/>
    </w:p>
    <w:p w14:paraId="17FCC98D" w14:textId="77777777" w:rsidR="00A53470" w:rsidRPr="00E16CB2" w:rsidRDefault="00A53470" w:rsidP="00A53470">
      <w:pPr>
        <w:pStyle w:val="Heading3"/>
      </w:pPr>
      <w:bookmarkStart w:id="4" w:name="_Toc526760673"/>
      <w:bookmarkStart w:id="5" w:name="_Toc529545796"/>
      <w:bookmarkStart w:id="6" w:name="_Toc529959203"/>
      <w:bookmarkStart w:id="7" w:name="_Toc532275762"/>
      <w:bookmarkStart w:id="8" w:name="_Toc529959202"/>
      <w:r w:rsidRPr="00E16CB2">
        <w:lastRenderedPageBreak/>
        <w:t>Foreword</w:t>
      </w:r>
      <w:bookmarkEnd w:id="8"/>
    </w:p>
    <w:tbl>
      <w:tblPr>
        <w:tblpPr w:leftFromText="180" w:rightFromText="180" w:vertAnchor="text" w:horzAnchor="margin" w:tblpXSpec="right" w:tblpY="-5"/>
        <w:tblW w:w="0" w:type="auto"/>
        <w:shd w:val="clear" w:color="auto" w:fill="FBE4D5" w:themeFill="accent2" w:themeFillTint="33"/>
        <w:tblLook w:val="04A0" w:firstRow="1" w:lastRow="0" w:firstColumn="1" w:lastColumn="0" w:noHBand="0" w:noVBand="1"/>
      </w:tblPr>
      <w:tblGrid>
        <w:gridCol w:w="5330"/>
      </w:tblGrid>
      <w:tr w:rsidR="00A53470" w14:paraId="33D7EF6C" w14:textId="77777777" w:rsidTr="00A53470">
        <w:tc>
          <w:tcPr>
            <w:tcW w:w="5330" w:type="dxa"/>
            <w:shd w:val="clear" w:color="auto" w:fill="FBE4D5" w:themeFill="accent2" w:themeFillTint="33"/>
          </w:tcPr>
          <w:p w14:paraId="7675C5E7" w14:textId="77777777" w:rsidR="00A53470" w:rsidRPr="00157C46" w:rsidRDefault="00A53470" w:rsidP="00A53470">
            <w:pPr>
              <w:rPr>
                <w:rFonts w:ascii="Luna" w:hAnsi="Luna"/>
                <w:sz w:val="20"/>
              </w:rPr>
            </w:pPr>
            <w:r w:rsidRPr="00157C46">
              <w:rPr>
                <w:rFonts w:ascii="Luna" w:hAnsi="Luna"/>
                <w:sz w:val="20"/>
              </w:rPr>
              <w:t xml:space="preserve">Please don’t start a training without reading – </w:t>
            </w:r>
          </w:p>
          <w:p w14:paraId="1F361905" w14:textId="77777777" w:rsidR="00A53470" w:rsidRPr="008E74EB" w:rsidRDefault="00A53470" w:rsidP="00A53470">
            <w:pPr>
              <w:rPr>
                <w:rFonts w:ascii="Arial Black" w:hAnsi="Arial Black"/>
                <w:sz w:val="28"/>
                <w:szCs w:val="28"/>
              </w:rPr>
            </w:pPr>
            <w:r w:rsidRPr="008E74EB">
              <w:rPr>
                <w:rFonts w:ascii="Arial Black" w:hAnsi="Arial Black"/>
                <w:sz w:val="28"/>
                <w:szCs w:val="28"/>
              </w:rPr>
              <w:t>Training villagers in PNG</w:t>
            </w:r>
            <w:r w:rsidRPr="008E74EB">
              <w:rPr>
                <w:rFonts w:ascii="Arial Black" w:hAnsi="Arial Black"/>
                <w:b/>
                <w:sz w:val="28"/>
                <w:szCs w:val="28"/>
              </w:rPr>
              <w:t>!</w:t>
            </w:r>
            <w:r w:rsidRPr="008E74EB">
              <w:rPr>
                <w:rFonts w:ascii="Arial Black" w:hAnsi="Arial Black"/>
                <w:sz w:val="28"/>
                <w:szCs w:val="28"/>
              </w:rPr>
              <w:t xml:space="preserve"> </w:t>
            </w:r>
          </w:p>
          <w:p w14:paraId="796A9B9F" w14:textId="77777777" w:rsidR="00A53470" w:rsidRDefault="00A53470" w:rsidP="00A53470"/>
          <w:p w14:paraId="09E1158E" w14:textId="77777777" w:rsidR="00A53470" w:rsidRPr="00A55DCB" w:rsidRDefault="00A53470" w:rsidP="00A53470">
            <w:pPr>
              <w:rPr>
                <w:b/>
                <w:lang w:val="en-NZ" w:eastAsia="en-NZ"/>
              </w:rPr>
            </w:pPr>
            <w:r w:rsidRPr="00A55DCB">
              <w:rPr>
                <w:b/>
              </w:rPr>
              <w:t>You can download a copy here-</w:t>
            </w:r>
          </w:p>
          <w:p w14:paraId="1B04A68E" w14:textId="77777777" w:rsidR="00A53470" w:rsidRPr="00A55DCB" w:rsidRDefault="00A53470" w:rsidP="00A53470">
            <w:pPr>
              <w:rPr>
                <w:b/>
                <w:lang w:val="en-NZ"/>
              </w:rPr>
            </w:pPr>
            <w:hyperlink r:id="rId22" w:history="1">
              <w:r w:rsidRPr="00A55DCB">
                <w:rPr>
                  <w:rStyle w:val="Hyperlink"/>
                  <w:b/>
                  <w:lang w:val="en-NZ"/>
                </w:rPr>
                <w:t>http://gutpela-png-gaden.net/library/record/view/id/43</w:t>
              </w:r>
            </w:hyperlink>
            <w:r w:rsidRPr="00A55DCB">
              <w:rPr>
                <w:b/>
                <w:lang w:val="en-NZ"/>
              </w:rPr>
              <w:t xml:space="preserve"> </w:t>
            </w:r>
          </w:p>
          <w:p w14:paraId="1C765162" w14:textId="77777777" w:rsidR="00A53470" w:rsidRPr="00A55DCB" w:rsidRDefault="00A53470" w:rsidP="00A53470">
            <w:pPr>
              <w:rPr>
                <w:b/>
              </w:rPr>
            </w:pPr>
            <w:r w:rsidRPr="00A55DCB">
              <w:rPr>
                <w:b/>
              </w:rPr>
              <w:t>Muntwiler and Askin, 2004. Training villagers in PNG - a manual for trainers.</w:t>
            </w:r>
          </w:p>
          <w:p w14:paraId="021CCE22" w14:textId="77777777" w:rsidR="00A53470" w:rsidRPr="00A55DCB" w:rsidRDefault="00A53470" w:rsidP="00A53470">
            <w:pPr>
              <w:rPr>
                <w:b/>
              </w:rPr>
            </w:pPr>
          </w:p>
          <w:p w14:paraId="261CA44D" w14:textId="77777777" w:rsidR="00A53470" w:rsidRPr="00175563" w:rsidRDefault="00A53470" w:rsidP="00A53470">
            <w:pPr>
              <w:rPr>
                <w:lang w:val="en-NZ"/>
              </w:rPr>
            </w:pPr>
            <w:r w:rsidRPr="00A55DCB">
              <w:rPr>
                <w:b/>
                <w:lang w:val="en-NZ"/>
              </w:rPr>
              <w:t>Remember, training is much more than giving technical information. The Muntwiler and Askin manual will provide lots of useful information to assist the process of your training</w:t>
            </w:r>
            <w:r>
              <w:rPr>
                <w:lang w:val="en-NZ"/>
              </w:rPr>
              <w:t>.</w:t>
            </w:r>
          </w:p>
        </w:tc>
      </w:tr>
    </w:tbl>
    <w:p w14:paraId="57CCD414" w14:textId="77777777" w:rsidR="00A53470" w:rsidRPr="00E16CB2" w:rsidRDefault="00A53470" w:rsidP="00A53470">
      <w:r w:rsidRPr="00E16CB2">
        <w:t>Determine your purpose for keeping poultry in order to select a breed. For egg-laying hens, select breeds that are productive egg layers. For meat birds, select breeds that have been cultivated for game.  After determining the breed and quantities, keeping in mind the choice of your breed and the quantity of chickens you intend to keep will determine the size of your chicken housing and the need to know how to generally care for your flock.</w:t>
      </w:r>
    </w:p>
    <w:p w14:paraId="5E8544E8" w14:textId="5987723E" w:rsidR="00426F38" w:rsidRPr="00691713" w:rsidRDefault="00426F38" w:rsidP="00691713">
      <w:pPr>
        <w:pStyle w:val="Heading1"/>
      </w:pPr>
      <w:bookmarkStart w:id="9" w:name="_Toc532277845"/>
      <w:r w:rsidRPr="00691713">
        <w:t>Introduction</w:t>
      </w:r>
      <w:bookmarkEnd w:id="4"/>
      <w:bookmarkEnd w:id="5"/>
      <w:bookmarkEnd w:id="6"/>
      <w:bookmarkEnd w:id="7"/>
      <w:bookmarkEnd w:id="9"/>
    </w:p>
    <w:p w14:paraId="39B16095" w14:textId="77777777" w:rsidR="00426F38" w:rsidRPr="00691713" w:rsidRDefault="00426F38" w:rsidP="00426F38">
      <w:pPr>
        <w:rPr>
          <w:rFonts w:asciiTheme="minorHAnsi" w:hAnsiTheme="minorHAnsi"/>
        </w:rPr>
      </w:pPr>
      <w:r w:rsidRPr="00691713">
        <w:rPr>
          <w:rFonts w:asciiTheme="minorHAnsi" w:hAnsiTheme="minorHAnsi"/>
        </w:rPr>
        <w:t xml:space="preserve">This manual is geared towards expanding the knowledge base of TOTs (Trainers of Trainees) on improved production practices and techniques of raising village poultry with the overall goal of up skilling and building capacity of farmers/trainers to be climate smart. </w:t>
      </w:r>
    </w:p>
    <w:p w14:paraId="64D307F9" w14:textId="77777777" w:rsidR="00426F38" w:rsidRPr="00691713" w:rsidRDefault="00426F38" w:rsidP="00426F38">
      <w:pPr>
        <w:rPr>
          <w:rFonts w:asciiTheme="minorHAnsi" w:hAnsiTheme="minorHAnsi"/>
        </w:rPr>
      </w:pPr>
      <w:r w:rsidRPr="00691713">
        <w:rPr>
          <w:rFonts w:asciiTheme="minorHAnsi" w:hAnsiTheme="minorHAnsi"/>
        </w:rPr>
        <w:t>The main focus of the training is on smallholder or village back yard poultry such as raising village chickens and Muscovy ducks for production of eggs, meat and for breeding foundation stock with the overall goal of ensuring that famers are able to still maintain production during climatic changes such as drought.  It is envisioned that with this set of improved husbandry skills and knowledge on farming of poultry (Muscovy Ducks and Village chickens) TOTs and innovative farmers will be better equipped to train poultry farmers to be more aware and resilient to keeping poultry during major climatic changes so that farmers are able to still raise poultry for eggs or meat and or as a source of income so that they are resilient to challenges posed by changes in weather patterns.</w:t>
      </w:r>
    </w:p>
    <w:p w14:paraId="0EE5BF1D" w14:textId="77777777" w:rsidR="00426F38" w:rsidRPr="00691713" w:rsidRDefault="00426F38" w:rsidP="00426F38">
      <w:pPr>
        <w:rPr>
          <w:rFonts w:asciiTheme="minorHAnsi" w:hAnsiTheme="minorHAnsi"/>
        </w:rPr>
      </w:pPr>
      <w:r w:rsidRPr="00691713">
        <w:rPr>
          <w:rFonts w:asciiTheme="minorHAnsi" w:hAnsiTheme="minorHAnsi"/>
        </w:rPr>
        <w:t>The manual is devised in such a way that it covers basic aspects of poultry production systems and where applicable useful tips on how to improve these basic practices to get the more out of your breeding flock.  The training will be delivered in an interactive mode where TOTs and innovative farmers are involved with group discussions, farm visits, and demonstrations of basic skills in handling poultry along with training notes.</w:t>
      </w:r>
    </w:p>
    <w:p w14:paraId="1EE18558" w14:textId="77777777" w:rsidR="00426F38" w:rsidRPr="00691713" w:rsidRDefault="00426F38" w:rsidP="00691713">
      <w:pPr>
        <w:pStyle w:val="Heading2"/>
      </w:pPr>
      <w:bookmarkStart w:id="10" w:name="_Toc526343850"/>
      <w:bookmarkStart w:id="11" w:name="_Toc526760674"/>
      <w:bookmarkStart w:id="12" w:name="_Toc529545797"/>
      <w:bookmarkStart w:id="13" w:name="_Toc529959204"/>
      <w:bookmarkStart w:id="14" w:name="_Toc532275763"/>
      <w:bookmarkStart w:id="15" w:name="_Toc532277846"/>
      <w:r w:rsidRPr="00691713">
        <w:t>Outline of the Training Sessions</w:t>
      </w:r>
      <w:bookmarkEnd w:id="10"/>
      <w:bookmarkEnd w:id="11"/>
      <w:r w:rsidRPr="00691713">
        <w:t>:</w:t>
      </w:r>
      <w:bookmarkEnd w:id="12"/>
      <w:bookmarkEnd w:id="13"/>
      <w:bookmarkEnd w:id="14"/>
      <w:bookmarkEnd w:id="15"/>
    </w:p>
    <w:p w14:paraId="4CC53139" w14:textId="77777777" w:rsidR="00426F38" w:rsidRPr="00691713" w:rsidRDefault="00426F38" w:rsidP="00426F38">
      <w:pPr>
        <w:rPr>
          <w:rFonts w:asciiTheme="minorHAnsi" w:hAnsiTheme="minorHAnsi"/>
        </w:rPr>
      </w:pPr>
      <w:r w:rsidRPr="00691713">
        <w:rPr>
          <w:rFonts w:asciiTheme="minorHAnsi" w:hAnsiTheme="minorHAnsi"/>
        </w:rPr>
        <w:t>This training will cover the following issues which will be delivere</w:t>
      </w:r>
      <w:r w:rsidR="00220CDB">
        <w:rPr>
          <w:rFonts w:asciiTheme="minorHAnsi" w:hAnsiTheme="minorHAnsi"/>
        </w:rPr>
        <w:t xml:space="preserve">d in sessions.  There are seven </w:t>
      </w:r>
      <w:r w:rsidR="005D32F5" w:rsidRPr="00691713">
        <w:rPr>
          <w:rFonts w:asciiTheme="minorHAnsi" w:hAnsiTheme="minorHAnsi"/>
        </w:rPr>
        <w:t>sessions to cover in this manual.</w:t>
      </w:r>
    </w:p>
    <w:tbl>
      <w:tblPr>
        <w:tblStyle w:val="TableGrid"/>
        <w:tblW w:w="9606" w:type="dxa"/>
        <w:tblLook w:val="04A0" w:firstRow="1" w:lastRow="0" w:firstColumn="1" w:lastColumn="0" w:noHBand="0" w:noVBand="1"/>
      </w:tblPr>
      <w:tblGrid>
        <w:gridCol w:w="1434"/>
        <w:gridCol w:w="8172"/>
      </w:tblGrid>
      <w:tr w:rsidR="005740A7" w14:paraId="099D1B16" w14:textId="77777777" w:rsidTr="00220CDB">
        <w:trPr>
          <w:trHeight w:val="645"/>
        </w:trPr>
        <w:tc>
          <w:tcPr>
            <w:tcW w:w="9606" w:type="dxa"/>
            <w:gridSpan w:val="2"/>
          </w:tcPr>
          <w:p w14:paraId="43FE30A6" w14:textId="77777777" w:rsidR="005740A7" w:rsidRDefault="005D32F5" w:rsidP="005740A7">
            <w:pPr>
              <w:pStyle w:val="Heading3"/>
            </w:pPr>
            <w:r>
              <w:lastRenderedPageBreak/>
              <w:t>Outline</w:t>
            </w:r>
            <w:r w:rsidR="005740A7">
              <w:sym w:font="Wingdings" w:char="F0E0"/>
            </w:r>
          </w:p>
        </w:tc>
      </w:tr>
      <w:tr w:rsidR="005740A7" w14:paraId="7A0B9817" w14:textId="77777777" w:rsidTr="00220CDB">
        <w:trPr>
          <w:trHeight w:val="2655"/>
        </w:trPr>
        <w:tc>
          <w:tcPr>
            <w:tcW w:w="1434" w:type="dxa"/>
          </w:tcPr>
          <w:p w14:paraId="6B24D91B" w14:textId="77777777" w:rsidR="005740A7" w:rsidRDefault="005740A7" w:rsidP="005740A7">
            <w:pPr>
              <w:rPr>
                <w:lang w:val="en-NZ"/>
              </w:rPr>
            </w:pPr>
            <w:r>
              <w:rPr>
                <w:noProof/>
                <w:lang w:eastAsia="en-AU"/>
              </w:rPr>
              <w:drawing>
                <wp:inline distT="0" distB="0" distL="0" distR="0" wp14:anchorId="5EB598D2" wp14:editId="77B494D7">
                  <wp:extent cx="712800" cy="1311137"/>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729880" cy="1342554"/>
                          </a:xfrm>
                          <a:prstGeom prst="rect">
                            <a:avLst/>
                          </a:prstGeom>
                        </pic:spPr>
                      </pic:pic>
                    </a:graphicData>
                  </a:graphic>
                </wp:inline>
              </w:drawing>
            </w:r>
          </w:p>
        </w:tc>
        <w:tc>
          <w:tcPr>
            <w:tcW w:w="8172" w:type="dxa"/>
          </w:tcPr>
          <w:p w14:paraId="7FA9D0E6" w14:textId="77777777" w:rsidR="00426F38" w:rsidRPr="00E16CB2" w:rsidRDefault="00426F38" w:rsidP="00347A62">
            <w:pPr>
              <w:pStyle w:val="ListParagraph"/>
            </w:pPr>
            <w:r w:rsidRPr="00E16CB2">
              <w:t>Know your Poultry: Raising village chickens</w:t>
            </w:r>
          </w:p>
          <w:p w14:paraId="30BFFD91" w14:textId="77777777" w:rsidR="00426F38" w:rsidRPr="00E16CB2" w:rsidRDefault="00426F38" w:rsidP="00347A62">
            <w:pPr>
              <w:pStyle w:val="ListParagraph"/>
            </w:pPr>
            <w:r w:rsidRPr="00E16CB2">
              <w:t>Factors leading to low Productivity in Village Chickens</w:t>
            </w:r>
          </w:p>
          <w:p w14:paraId="506F80D0" w14:textId="77777777" w:rsidR="00426F38" w:rsidRPr="00E16CB2" w:rsidRDefault="00426F38" w:rsidP="00347A62">
            <w:pPr>
              <w:pStyle w:val="ListParagraph"/>
            </w:pPr>
            <w:r w:rsidRPr="00E16CB2">
              <w:t>Breeding</w:t>
            </w:r>
          </w:p>
          <w:p w14:paraId="60AD7CEF" w14:textId="77777777" w:rsidR="00426F38" w:rsidRPr="00E16CB2" w:rsidRDefault="00426F38" w:rsidP="00347A62">
            <w:pPr>
              <w:pStyle w:val="ListParagraph"/>
            </w:pPr>
            <w:r w:rsidRPr="00E16CB2">
              <w:t>Egg Management</w:t>
            </w:r>
          </w:p>
          <w:p w14:paraId="7A9EC0B3" w14:textId="77777777" w:rsidR="00426F38" w:rsidRPr="00E16CB2" w:rsidRDefault="00426F38" w:rsidP="00347A62">
            <w:pPr>
              <w:pStyle w:val="ListParagraph"/>
            </w:pPr>
            <w:r w:rsidRPr="00E16CB2">
              <w:t>Feeding</w:t>
            </w:r>
          </w:p>
          <w:p w14:paraId="3753981A" w14:textId="77777777" w:rsidR="00426F38" w:rsidRPr="00E16CB2" w:rsidRDefault="00426F38" w:rsidP="00347A62">
            <w:pPr>
              <w:pStyle w:val="ListParagraph"/>
            </w:pPr>
            <w:r w:rsidRPr="00E16CB2">
              <w:t>Housing</w:t>
            </w:r>
          </w:p>
          <w:p w14:paraId="1CFEE7B4" w14:textId="77777777" w:rsidR="005740A7" w:rsidRPr="00B02E71" w:rsidRDefault="00426F38" w:rsidP="00347A62">
            <w:pPr>
              <w:pStyle w:val="ListParagraph"/>
            </w:pPr>
            <w:r w:rsidRPr="00E16CB2">
              <w:t>Disease and Welfare</w:t>
            </w:r>
          </w:p>
        </w:tc>
      </w:tr>
      <w:tr w:rsidR="005740A7" w14:paraId="64EE736A" w14:textId="77777777" w:rsidTr="00220CDB">
        <w:trPr>
          <w:trHeight w:val="1289"/>
        </w:trPr>
        <w:tc>
          <w:tcPr>
            <w:tcW w:w="9606" w:type="dxa"/>
            <w:gridSpan w:val="2"/>
          </w:tcPr>
          <w:p w14:paraId="29D690EF" w14:textId="77777777" w:rsidR="005D32F5" w:rsidRPr="00E16CB2" w:rsidRDefault="005D32F5" w:rsidP="00220CDB">
            <w:commentRangeStart w:id="16"/>
            <w:r w:rsidRPr="00E16CB2">
              <w:t>A glossary of terminology used throughout the training is provided at the end.  Where applicable additional information such as NARI Toktoks or leaflets which be given under the Appendices.</w:t>
            </w:r>
            <w:commentRangeEnd w:id="16"/>
            <w:r w:rsidR="00220CDB">
              <w:rPr>
                <w:rStyle w:val="CommentReference"/>
              </w:rPr>
              <w:commentReference w:id="16"/>
            </w:r>
          </w:p>
          <w:p w14:paraId="2782EDED" w14:textId="77777777" w:rsidR="005740A7" w:rsidRDefault="005740A7" w:rsidP="005740A7">
            <w:pPr>
              <w:pStyle w:val="Heading3"/>
            </w:pPr>
          </w:p>
        </w:tc>
      </w:tr>
    </w:tbl>
    <w:p w14:paraId="2ACE8CF0" w14:textId="77777777" w:rsidR="00DC5CFD" w:rsidRDefault="00DC5CFD">
      <w:pPr>
        <w:rPr>
          <w:lang w:val="en-NZ"/>
        </w:rPr>
        <w:sectPr w:rsidR="00DC5CFD" w:rsidSect="0041593F">
          <w:headerReference w:type="even" r:id="rId27"/>
          <w:headerReference w:type="default" r:id="rId28"/>
          <w:headerReference w:type="first" r:id="rId29"/>
          <w:pgSz w:w="11907" w:h="16840" w:code="9"/>
          <w:pgMar w:top="907" w:right="907" w:bottom="1418" w:left="1701" w:header="720" w:footer="720" w:gutter="0"/>
          <w:pgNumType w:start="1"/>
          <w:cols w:space="708"/>
          <w:docGrid w:linePitch="360"/>
        </w:sectPr>
      </w:pPr>
    </w:p>
    <w:p w14:paraId="5101AE73" w14:textId="77777777" w:rsidR="00AE6605" w:rsidRDefault="00691713" w:rsidP="00691713">
      <w:pPr>
        <w:pStyle w:val="Heading1"/>
      </w:pPr>
      <w:bookmarkStart w:id="17" w:name="_Toc532275764"/>
      <w:bookmarkStart w:id="18" w:name="_Toc532277847"/>
      <w:r w:rsidRPr="00E16CB2">
        <w:lastRenderedPageBreak/>
        <w:t>Session 1: Know your poultry</w:t>
      </w:r>
      <w:r>
        <w:t>-</w:t>
      </w:r>
      <w:r w:rsidR="005F5D5B">
        <w:t xml:space="preserve"> Raising Village C</w:t>
      </w:r>
      <w:r w:rsidRPr="00E16CB2">
        <w:t>hickens</w:t>
      </w:r>
      <w:bookmarkEnd w:id="17"/>
      <w:bookmarkEnd w:id="18"/>
    </w:p>
    <w:p w14:paraId="488E54C2" w14:textId="77777777" w:rsidR="00712A37" w:rsidRDefault="00AD3350" w:rsidP="00E56D8B">
      <w:pPr>
        <w:pStyle w:val="Heading2"/>
      </w:pPr>
      <w:bookmarkStart w:id="19" w:name="_Toc532275765"/>
      <w:bookmarkStart w:id="20" w:name="_Toc532277848"/>
      <w:r>
        <w:t>Learning goals</w:t>
      </w:r>
      <w:bookmarkEnd w:id="19"/>
      <w:bookmarkEnd w:id="20"/>
      <w:r w:rsidR="00691713">
        <w:t xml:space="preserve"> </w:t>
      </w:r>
    </w:p>
    <w:tbl>
      <w:tblPr>
        <w:tblW w:w="91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99"/>
        <w:gridCol w:w="7728"/>
      </w:tblGrid>
      <w:tr w:rsidR="003B7A0A" w14:paraId="196A8BFD" w14:textId="77777777" w:rsidTr="00220CDB">
        <w:trPr>
          <w:trHeight w:val="2180"/>
        </w:trPr>
        <w:tc>
          <w:tcPr>
            <w:tcW w:w="1399" w:type="dxa"/>
            <w:vAlign w:val="center"/>
          </w:tcPr>
          <w:p w14:paraId="17566E4C" w14:textId="77777777" w:rsidR="003B7A0A" w:rsidRDefault="009A5D69" w:rsidP="008035B6">
            <w:pPr>
              <w:jc w:val="center"/>
              <w:rPr>
                <w:lang w:val="en-NZ"/>
              </w:rPr>
            </w:pPr>
            <w:r>
              <w:rPr>
                <w:noProof/>
                <w:lang w:eastAsia="en-AU"/>
              </w:rPr>
              <w:drawing>
                <wp:inline distT="0" distB="0" distL="0" distR="0" wp14:anchorId="65BEF32A" wp14:editId="69838439">
                  <wp:extent cx="712800" cy="131113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729880" cy="1342554"/>
                          </a:xfrm>
                          <a:prstGeom prst="rect">
                            <a:avLst/>
                          </a:prstGeom>
                        </pic:spPr>
                      </pic:pic>
                    </a:graphicData>
                  </a:graphic>
                </wp:inline>
              </w:drawing>
            </w:r>
          </w:p>
        </w:tc>
        <w:tc>
          <w:tcPr>
            <w:tcW w:w="7728" w:type="dxa"/>
          </w:tcPr>
          <w:p w14:paraId="69D20896" w14:textId="77777777" w:rsidR="003B7A0A" w:rsidRDefault="003B7A0A" w:rsidP="008035B6">
            <w:pPr>
              <w:pStyle w:val="Heading3"/>
            </w:pPr>
            <w:r>
              <w:t xml:space="preserve">Farmers will </w:t>
            </w:r>
            <w:r>
              <w:sym w:font="Wingdings" w:char="F0E0"/>
            </w:r>
          </w:p>
          <w:p w14:paraId="39A05E6D" w14:textId="77777777" w:rsidR="00691713" w:rsidRPr="00691713" w:rsidRDefault="00691713" w:rsidP="00691713">
            <w:pPr>
              <w:rPr>
                <w:rFonts w:asciiTheme="minorHAnsi" w:hAnsiTheme="minorHAnsi"/>
              </w:rPr>
            </w:pPr>
            <w:r>
              <w:rPr>
                <w:rFonts w:ascii="Times New Roman" w:hAnsi="Times New Roman"/>
              </w:rPr>
              <w:t xml:space="preserve">1. </w:t>
            </w:r>
            <w:r w:rsidRPr="00691713">
              <w:rPr>
                <w:rFonts w:asciiTheme="minorHAnsi" w:hAnsiTheme="minorHAnsi"/>
              </w:rPr>
              <w:t>Understand the context of village chicken production in PNG</w:t>
            </w:r>
          </w:p>
          <w:p w14:paraId="58533FB5" w14:textId="77777777" w:rsidR="00691713" w:rsidRPr="00691713" w:rsidRDefault="00691713" w:rsidP="00691713">
            <w:pPr>
              <w:rPr>
                <w:rFonts w:asciiTheme="minorHAnsi" w:hAnsiTheme="minorHAnsi"/>
              </w:rPr>
            </w:pPr>
            <w:r w:rsidRPr="00691713">
              <w:rPr>
                <w:rFonts w:asciiTheme="minorHAnsi" w:hAnsiTheme="minorHAnsi"/>
              </w:rPr>
              <w:t>2. Know the various ways under which village chickens are raised</w:t>
            </w:r>
          </w:p>
          <w:p w14:paraId="0CBFE0DE" w14:textId="77777777" w:rsidR="00691713" w:rsidRPr="00691713" w:rsidRDefault="00691713" w:rsidP="00691713">
            <w:pPr>
              <w:rPr>
                <w:rFonts w:asciiTheme="minorHAnsi" w:hAnsiTheme="minorHAnsi"/>
              </w:rPr>
            </w:pPr>
            <w:r w:rsidRPr="00691713">
              <w:rPr>
                <w:rFonts w:asciiTheme="minorHAnsi" w:hAnsiTheme="minorHAnsi"/>
              </w:rPr>
              <w:t>3. Know the benefits of keeping chickens</w:t>
            </w:r>
          </w:p>
          <w:p w14:paraId="38225D85" w14:textId="77777777" w:rsidR="003B7A0A" w:rsidRPr="00F8006B" w:rsidRDefault="003B7A0A" w:rsidP="00220CDB"/>
        </w:tc>
      </w:tr>
    </w:tbl>
    <w:p w14:paraId="27892621" w14:textId="77777777" w:rsidR="001E18E2" w:rsidRDefault="001E18E2" w:rsidP="001E18E2">
      <w:pPr>
        <w:pStyle w:val="Heading2"/>
      </w:pPr>
      <w:bookmarkStart w:id="21" w:name="_Toc532275766"/>
      <w:bookmarkStart w:id="22" w:name="_Toc532277849"/>
      <w:r>
        <w:t>Know your Poultry</w:t>
      </w:r>
      <w:bookmarkEnd w:id="21"/>
      <w:bookmarkEnd w:id="22"/>
    </w:p>
    <w:p w14:paraId="538882D3" w14:textId="77777777" w:rsidR="00B654A2" w:rsidRPr="00E16CB2" w:rsidRDefault="00B67B40" w:rsidP="00220CDB">
      <w:r w:rsidRPr="00E16CB2">
        <w:t>Raising Chickens come with lot of benefits such as a source of fresh, healthy meat and eggs and extra source of income, by way of eggs, meat and bird sales.  Backyard flocks are also great for gardens. Chickens, which scratch for insects and occasionally eat lizards and mice, offer insect and small pest control. Chickens often eat leaves and can therefore offer weed control in flower beds or grassy lawns. Chicken manure is high in nitrogen and can serve as a nutritious independent fertilizer or a balanced addition to compost mix. The bird’s natural scratching behaviour is also helpful for turning and aerating the soil.</w:t>
      </w:r>
    </w:p>
    <w:p w14:paraId="370FB364" w14:textId="77777777" w:rsidR="00B67B40" w:rsidRPr="00E16CB2" w:rsidRDefault="00B67B40" w:rsidP="00A44C8B">
      <w:pPr>
        <w:pStyle w:val="Heading2"/>
      </w:pPr>
      <w:bookmarkStart w:id="23" w:name="_Toc532275767"/>
      <w:bookmarkStart w:id="24" w:name="_Toc532277850"/>
      <w:r w:rsidRPr="00E16CB2">
        <w:t>Village Chickens</w:t>
      </w:r>
      <w:bookmarkEnd w:id="23"/>
      <w:bookmarkEnd w:id="24"/>
    </w:p>
    <w:p w14:paraId="7061DBE4" w14:textId="77777777" w:rsidR="00B67B40" w:rsidRDefault="00B67B40" w:rsidP="00220CDB">
      <w:r w:rsidRPr="00E16CB2">
        <w:t>Village chickens are the most common type of livestock or poultry k</w:t>
      </w:r>
      <w:r w:rsidR="00220CDB">
        <w:t>ept in many rural areas</w:t>
      </w:r>
      <w:r w:rsidRPr="00E16CB2">
        <w:t>.  Village chickens are often times referred to as rural, indigenous, scavenging, free-range, traditional or family chickens, and have various names in local languages.  In PNG, there are commonly referred to as ‘Ples Kakaruk.’</w:t>
      </w:r>
    </w:p>
    <w:p w14:paraId="753DAE7D" w14:textId="77777777" w:rsidR="00B02E71" w:rsidRPr="00E16CB2" w:rsidRDefault="00B02E71" w:rsidP="00B67B40">
      <w:pPr>
        <w:rPr>
          <w:rFonts w:ascii="Times New Roman" w:hAnsi="Times New Roman"/>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9"/>
        <w:gridCol w:w="7611"/>
      </w:tblGrid>
      <w:tr w:rsidR="007574E1" w14:paraId="5814CA64" w14:textId="77777777" w:rsidTr="005F73A6">
        <w:trPr>
          <w:trHeight w:val="2614"/>
        </w:trPr>
        <w:tc>
          <w:tcPr>
            <w:tcW w:w="1569" w:type="dxa"/>
            <w:vAlign w:val="center"/>
          </w:tcPr>
          <w:p w14:paraId="5A5BEA91" w14:textId="77777777" w:rsidR="007574E1" w:rsidRPr="00505466" w:rsidRDefault="007574E1" w:rsidP="00FB4BF7">
            <w:pPr>
              <w:jc w:val="center"/>
              <w:rPr>
                <w:b/>
                <w:bCs/>
                <w:color w:val="993300"/>
                <w:szCs w:val="104"/>
                <w:lang w:val="en-NZ"/>
              </w:rPr>
            </w:pPr>
            <w:r w:rsidRPr="00505466">
              <w:rPr>
                <w:noProof/>
                <w:lang w:eastAsia="en-AU"/>
              </w:rPr>
              <w:drawing>
                <wp:inline distT="0" distB="0" distL="0" distR="0" wp14:anchorId="7574631C" wp14:editId="0D0B124D">
                  <wp:extent cx="755276" cy="800405"/>
                  <wp:effectExtent l="0" t="0" r="6985"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11799" cy="860306"/>
                          </a:xfrm>
                          <a:prstGeom prst="rect">
                            <a:avLst/>
                          </a:prstGeom>
                        </pic:spPr>
                      </pic:pic>
                    </a:graphicData>
                  </a:graphic>
                </wp:inline>
              </w:drawing>
            </w:r>
          </w:p>
        </w:tc>
        <w:tc>
          <w:tcPr>
            <w:tcW w:w="7611" w:type="dxa"/>
          </w:tcPr>
          <w:p w14:paraId="1342B1F1" w14:textId="77777777" w:rsidR="007574E1" w:rsidRPr="00E16CB2" w:rsidRDefault="007574E1" w:rsidP="00A44C8B">
            <w:pPr>
              <w:pStyle w:val="Heading3"/>
            </w:pPr>
            <w:r w:rsidRPr="00E16CB2">
              <w:t>Different types of production systems in PNG</w:t>
            </w:r>
          </w:p>
          <w:p w14:paraId="00B1284C" w14:textId="77777777" w:rsidR="007574E1" w:rsidRPr="00E16CB2" w:rsidRDefault="007574E1" w:rsidP="007574E1">
            <w:pPr>
              <w:rPr>
                <w:rFonts w:ascii="Times New Roman" w:hAnsi="Times New Roman"/>
              </w:rPr>
            </w:pPr>
            <w:r w:rsidRPr="00E16CB2">
              <w:rPr>
                <w:rFonts w:ascii="Times New Roman" w:hAnsi="Times New Roman"/>
              </w:rPr>
              <w:t>Village chicken production is often referred to as ‘Backyard or Family Poultry and has three distinct types of production system which are namely;</w:t>
            </w:r>
          </w:p>
          <w:p w14:paraId="27639280" w14:textId="77777777" w:rsidR="007574E1" w:rsidRPr="004D0B96" w:rsidRDefault="007574E1" w:rsidP="00347A62">
            <w:pPr>
              <w:pStyle w:val="ListParagraph"/>
            </w:pPr>
            <w:r w:rsidRPr="004D0B96">
              <w:t>Free-Range Extensive Systems- farmers keep poultry under free-range conditions, where birds are not confined and can scavenge for food over a wide area. Birds may roost outside, usually in trees, and nest in the bush. The flock contains birds of different species and varying ages.</w:t>
            </w:r>
          </w:p>
          <w:p w14:paraId="31F7F665" w14:textId="77777777" w:rsidR="007574E1" w:rsidRPr="004D0B96" w:rsidRDefault="007574E1" w:rsidP="00347A62">
            <w:pPr>
              <w:pStyle w:val="ListParagraph"/>
            </w:pPr>
            <w:r w:rsidRPr="004D0B96">
              <w:t>Backyard Extensive Systems-Poultry are housed at night but allowed free-range during the day. They are usually fed a handful of grain in the morning and evening to supplement scavenging.</w:t>
            </w:r>
          </w:p>
          <w:p w14:paraId="10B44105" w14:textId="77777777" w:rsidR="007574E1" w:rsidRDefault="007574E1" w:rsidP="00347A62">
            <w:pPr>
              <w:pStyle w:val="ListParagraph"/>
            </w:pPr>
            <w:r w:rsidRPr="004D0B96">
              <w:t xml:space="preserve">Semi-Intensive Systems- A combination of the extensive and intensive systems where birds are confined to a certain area with access to shelter. They are commonly found in urban and peri-urban as well as rural situations. In the “run” system, the birds are confined in an enclosed area outside during the day and housed at night. Feed and </w:t>
            </w:r>
            <w:r w:rsidRPr="004D0B96">
              <w:lastRenderedPageBreak/>
              <w:t>water are available in the house to avoid wastage by rain, wind and wild animals.</w:t>
            </w:r>
          </w:p>
          <w:p w14:paraId="6E2F211C" w14:textId="77777777" w:rsidR="005F73A6" w:rsidRDefault="005F73A6" w:rsidP="005F73A6">
            <w:r w:rsidRPr="005F73A6">
              <w:rPr>
                <w:noProof/>
              </w:rPr>
              <mc:AlternateContent>
                <mc:Choice Requires="wpg">
                  <w:drawing>
                    <wp:inline distT="0" distB="0" distL="0" distR="0" wp14:anchorId="7CC9C173" wp14:editId="630F62CB">
                      <wp:extent cx="4683579" cy="1888176"/>
                      <wp:effectExtent l="19050" t="76200" r="60325" b="36195"/>
                      <wp:docPr id="5" name="Group 9"/>
                      <wp:cNvGraphicFramePr/>
                      <a:graphic xmlns:a="http://schemas.openxmlformats.org/drawingml/2006/main">
                        <a:graphicData uri="http://schemas.microsoft.com/office/word/2010/wordprocessingGroup">
                          <wpg:wgp>
                            <wpg:cNvGrpSpPr/>
                            <wpg:grpSpPr>
                              <a:xfrm>
                                <a:off x="0" y="0"/>
                                <a:ext cx="4683579" cy="1888176"/>
                                <a:chOff x="1357290" y="1428736"/>
                                <a:chExt cx="5000660" cy="1928826"/>
                              </a:xfrm>
                            </wpg:grpSpPr>
                            <pic:pic xmlns:pic="http://schemas.openxmlformats.org/drawingml/2006/picture">
                              <pic:nvPicPr>
                                <pic:cNvPr id="67" name="Picture 67"/>
                                <pic:cNvPicPr/>
                              </pic:nvPicPr>
                              <pic:blipFill>
                                <a:blip r:embed="rId31" cstate="print"/>
                                <a:srcRect/>
                                <a:stretch>
                                  <a:fillRect/>
                                </a:stretch>
                              </pic:blipFill>
                              <pic:spPr bwMode="auto">
                                <a:xfrm>
                                  <a:off x="1428728" y="1428736"/>
                                  <a:ext cx="1419225" cy="1263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68" name="Picture 68" descr="C:\Users\maima.sine\Pictures\Labu pics\Picture 025.jpg"/>
                                <pic:cNvPicPr/>
                              </pic:nvPicPr>
                              <pic:blipFill>
                                <a:blip r:embed="rId32" cstate="print"/>
                                <a:srcRect/>
                                <a:stretch>
                                  <a:fillRect/>
                                </a:stretch>
                              </pic:blipFill>
                              <pic:spPr bwMode="auto">
                                <a:xfrm>
                                  <a:off x="3143240" y="1428736"/>
                                  <a:ext cx="1457325" cy="12494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69" name="Picture 69" descr="C:\Users\maima.sine\Pictures\Poultry images\IMG_20181130_084209.jpg"/>
                                <pic:cNvPicPr/>
                              </pic:nvPicPr>
                              <pic:blipFill>
                                <a:blip r:embed="rId33" cstate="print"/>
                                <a:srcRect/>
                                <a:stretch>
                                  <a:fillRect/>
                                </a:stretch>
                              </pic:blipFill>
                              <pic:spPr bwMode="auto">
                                <a:xfrm>
                                  <a:off x="4857752" y="1428736"/>
                                  <a:ext cx="1438275" cy="1258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0" name="Text Box 2"/>
                              <wps:cNvSpPr txBox="1">
                                <a:spLocks noChangeArrowheads="1"/>
                              </wps:cNvSpPr>
                              <wps:spPr bwMode="auto">
                                <a:xfrm>
                                  <a:off x="1357290" y="2857496"/>
                                  <a:ext cx="1500198" cy="500066"/>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6972220C" w14:textId="77777777" w:rsidR="007B1879" w:rsidRDefault="007B1879" w:rsidP="00874924">
                                    <w:pPr>
                                      <w:pStyle w:val="NormalWeb"/>
                                      <w:spacing w:before="0" w:beforeAutospacing="0" w:after="200" w:afterAutospacing="0"/>
                                      <w:textAlignment w:val="baseline"/>
                                    </w:pPr>
                                    <w:r>
                                      <w:rPr>
                                        <w:rFonts w:ascii="Cambria" w:hAnsi="Cambria" w:cs="Arial"/>
                                        <w:color w:val="000000" w:themeColor="text1"/>
                                        <w:kern w:val="24"/>
                                        <w:sz w:val="18"/>
                                        <w:szCs w:val="18"/>
                                        <w:lang w:val="en-AU"/>
                                      </w:rPr>
                                      <w:t>Free-Range Extensive Systems</w:t>
                                    </w:r>
                                  </w:p>
                                </w:txbxContent>
                              </wps:txbx>
                              <wps:bodyPr vert="horz" wrap="square" lIns="91440" tIns="45720" rIns="91440" bIns="45720" numCol="1" anchor="t" anchorCtr="0" compatLnSpc="1">
                                <a:prstTxWarp prst="textNoShape">
                                  <a:avLst/>
                                </a:prstTxWarp>
                              </wps:bodyPr>
                            </wps:wsp>
                            <wps:wsp>
                              <wps:cNvPr id="71" name="Text Box 3"/>
                              <wps:cNvSpPr txBox="1">
                                <a:spLocks noChangeArrowheads="1"/>
                              </wps:cNvSpPr>
                              <wps:spPr bwMode="auto">
                                <a:xfrm>
                                  <a:off x="3071802" y="2857496"/>
                                  <a:ext cx="1579563" cy="500066"/>
                                </a:xfrm>
                                <a:prstGeom prst="rect">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txbx>
                                <w:txbxContent>
                                  <w:p w14:paraId="3E23806A" w14:textId="77777777" w:rsidR="007B1879" w:rsidRDefault="007B1879" w:rsidP="00874924">
                                    <w:pPr>
                                      <w:pStyle w:val="NormalWeb"/>
                                      <w:spacing w:before="0" w:beforeAutospacing="0" w:after="200" w:afterAutospacing="0"/>
                                      <w:textAlignment w:val="baseline"/>
                                    </w:pPr>
                                    <w:r>
                                      <w:rPr>
                                        <w:rFonts w:ascii="Calibri" w:hAnsi="Calibri" w:cs="Arial"/>
                                        <w:color w:val="000000" w:themeColor="text1"/>
                                        <w:kern w:val="24"/>
                                        <w:sz w:val="18"/>
                                        <w:szCs w:val="18"/>
                                        <w:lang w:val="en-AU"/>
                                      </w:rPr>
                                      <w:t>Backyard Extensive Systems</w:t>
                                    </w:r>
                                  </w:p>
                                </w:txbxContent>
                              </wps:txbx>
                              <wps:bodyPr vert="horz" wrap="square" lIns="91440" tIns="45720" rIns="91440" bIns="45720" numCol="1" anchor="t" anchorCtr="0" compatLnSpc="1">
                                <a:prstTxWarp prst="textNoShape">
                                  <a:avLst/>
                                </a:prstTxWarp>
                              </wps:bodyPr>
                            </wps:wsp>
                            <wps:wsp>
                              <wps:cNvPr id="74" name="Text Box 4"/>
                              <wps:cNvSpPr txBox="1">
                                <a:spLocks noChangeArrowheads="1"/>
                              </wps:cNvSpPr>
                              <wps:spPr bwMode="auto">
                                <a:xfrm>
                                  <a:off x="4786314" y="2857496"/>
                                  <a:ext cx="1571636" cy="500066"/>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14:paraId="4A7812C6" w14:textId="77777777" w:rsidR="007B1879" w:rsidRDefault="007B1879" w:rsidP="00874924">
                                    <w:pPr>
                                      <w:pStyle w:val="NormalWeb"/>
                                      <w:spacing w:before="0" w:beforeAutospacing="0" w:after="200" w:afterAutospacing="0"/>
                                      <w:textAlignment w:val="baseline"/>
                                    </w:pPr>
                                    <w:r>
                                      <w:rPr>
                                        <w:rFonts w:ascii="Calibri" w:hAnsi="Calibri" w:cs="Arial"/>
                                        <w:color w:val="000000" w:themeColor="text1"/>
                                        <w:kern w:val="24"/>
                                        <w:sz w:val="18"/>
                                        <w:szCs w:val="18"/>
                                        <w:lang w:val="en-AU"/>
                                      </w:rPr>
                                      <w:t>Semi-Intensive System</w:t>
                                    </w:r>
                                  </w:p>
                                </w:txbxContent>
                              </wps:txbx>
                              <wps:bodyPr vert="horz" wrap="square" lIns="91440" tIns="45720" rIns="91440" bIns="45720" numCol="1" anchor="t" anchorCtr="0" compatLnSpc="1">
                                <a:prstTxWarp prst="textNoShape">
                                  <a:avLst/>
                                </a:prstTxWarp>
                              </wps:bodyPr>
                            </wps:wsp>
                          </wpg:wgp>
                        </a:graphicData>
                      </a:graphic>
                    </wp:inline>
                  </w:drawing>
                </mc:Choice>
                <mc:Fallback>
                  <w:pict>
                    <v:group w14:anchorId="7CC9C173" id="Group 9" o:spid="_x0000_s1026" style="width:368.8pt;height:148.7pt;mso-position-horizontal-relative:char;mso-position-vertical-relative:line" coordorigin="13572,14287" coordsize="50006,1928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">
                      <v:shape id="Picture 67" o:spid="_x0000_s1027" type="#_x0000_t75" style="position:absolute;left:14287;top:14287;width:14192;height:12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" stroked="t" strokeweight="3pt">
                        <v:stroke endcap="square"/>
                        <v:imagedata r:id="rId34" o:title=""/>
                        <v:shadow on="t" color="black" opacity="28180f" origin="-.5,-.5" offset=".74836mm,.74836mm"/>
                      </v:shape>
                      <v:shape id="Picture 68" o:spid="_x0000_s1028" type="#_x0000_t75" style="position:absolute;left:31432;top:14287;width:14573;height:1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" stroked="t" strokeweight="3pt">
                        <v:stroke endcap="square"/>
                        <v:imagedata r:id="rId35" o:title="Picture 025"/>
                        <v:shadow on="t" color="black" opacity="28180f" origin="-.5,-.5" offset=".74836mm,.74836mm"/>
                      </v:shape>
                      <v:shape id="Picture 69" o:spid="_x0000_s1029" type="#_x0000_t75" style="position:absolute;left:48577;top:14287;width:14383;height:1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" stroked="t" strokeweight="3pt">
                        <v:stroke endcap="square"/>
                        <v:imagedata r:id="rId36" o:title="IMG_20181130_084209"/>
                        <v:shadow on="t" color="black" opacity="28180f" origin="-.5,-.5" offset=".74836mm,.74836mm"/>
                      </v:shape>
                      <v:shapetype id="_x0000_t202" coordsize="21600,21600" o:spt="202" path="m,l,21600r21600,l21600,xe">
                        <v:stroke joinstyle="miter"/>
                        <v:path gradientshapeok="t" o:connecttype="rect"/>
                      </v:shapetype>
                      <v:shape id="Text Box 2" o:spid="_x0000_s1030" type="#_x0000_t202" style="position:absolute;left:13572;top:28574;width:15002;height: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" fillcolor="#5b9bd5" strokecolor="#f2f2f2" strokeweight="3pt">
                        <v:shadow on="t" color="#1f4d78" opacity=".5" offset="1pt"/>
                        <v:textbox>
                          <w:txbxContent>
                            <w:p w14:paraId="6972220C" w14:textId="77777777" w:rsidR="007B1879" w:rsidRDefault="007B1879" w:rsidP="00874924">
                              <w:pPr>
                                <w:pStyle w:val="NormalWeb"/>
                                <w:spacing w:before="0" w:beforeAutospacing="0" w:after="200" w:afterAutospacing="0"/>
                                <w:textAlignment w:val="baseline"/>
                              </w:pPr>
                              <w:r>
                                <w:rPr>
                                  <w:rFonts w:ascii="Cambria" w:hAnsi="Cambria" w:cs="Arial"/>
                                  <w:color w:val="000000" w:themeColor="text1"/>
                                  <w:kern w:val="24"/>
                                  <w:sz w:val="18"/>
                                  <w:szCs w:val="18"/>
                                  <w:lang w:val="en-AU"/>
                                </w:rPr>
                                <w:t>Free-Range Extensive Systems</w:t>
                              </w:r>
                            </w:p>
                          </w:txbxContent>
                        </v:textbox>
                      </v:shape>
                      <v:shape id="Text Box 3" o:spid="_x0000_s1031" type="#_x0000_t202" style="position:absolute;left:30718;top:28574;width:15795;height: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" fillcolor="#ed7d31" strokecolor="#f2f2f2" strokeweight="3pt">
                        <v:shadow on="t" color="#823b0b" opacity=".5" offset="1pt"/>
                        <v:textbox>
                          <w:txbxContent>
                            <w:p w14:paraId="3E23806A" w14:textId="77777777" w:rsidR="007B1879" w:rsidRDefault="007B1879" w:rsidP="00874924">
                              <w:pPr>
                                <w:pStyle w:val="NormalWeb"/>
                                <w:spacing w:before="0" w:beforeAutospacing="0" w:after="200" w:afterAutospacing="0"/>
                                <w:textAlignment w:val="baseline"/>
                              </w:pPr>
                              <w:r>
                                <w:rPr>
                                  <w:rFonts w:ascii="Calibri" w:hAnsi="Calibri" w:cs="Arial"/>
                                  <w:color w:val="000000" w:themeColor="text1"/>
                                  <w:kern w:val="24"/>
                                  <w:sz w:val="18"/>
                                  <w:szCs w:val="18"/>
                                  <w:lang w:val="en-AU"/>
                                </w:rPr>
                                <w:t>Backyard Extensive Systems</w:t>
                              </w:r>
                            </w:p>
                          </w:txbxContent>
                        </v:textbox>
                      </v:shape>
                      <v:shape id="Text Box 4" o:spid="_x0000_s1032" type="#_x0000_t202" style="position:absolute;left:47863;top:28574;width:15716;height: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" fillcolor="#70ad47" strokecolor="#f2f2f2" strokeweight="3pt">
                        <v:shadow on="t" color="#375623" opacity=".5" offset="1pt"/>
                        <v:textbox>
                          <w:txbxContent>
                            <w:p w14:paraId="4A7812C6" w14:textId="77777777" w:rsidR="007B1879" w:rsidRDefault="007B1879" w:rsidP="00874924">
                              <w:pPr>
                                <w:pStyle w:val="NormalWeb"/>
                                <w:spacing w:before="0" w:beforeAutospacing="0" w:after="200" w:afterAutospacing="0"/>
                                <w:textAlignment w:val="baseline"/>
                              </w:pPr>
                              <w:r>
                                <w:rPr>
                                  <w:rFonts w:ascii="Calibri" w:hAnsi="Calibri" w:cs="Arial"/>
                                  <w:color w:val="000000" w:themeColor="text1"/>
                                  <w:kern w:val="24"/>
                                  <w:sz w:val="18"/>
                                  <w:szCs w:val="18"/>
                                  <w:lang w:val="en-AU"/>
                                </w:rPr>
                                <w:t>Semi-Intensive System</w:t>
                              </w:r>
                            </w:p>
                          </w:txbxContent>
                        </v:textbox>
                      </v:shape>
                      <w10:anchorlock/>
                    </v:group>
                  </w:pict>
                </mc:Fallback>
              </mc:AlternateContent>
            </w:r>
          </w:p>
          <w:p w14:paraId="211631E3" w14:textId="77777777" w:rsidR="007574E1" w:rsidRPr="005F73A6" w:rsidRDefault="005F73A6" w:rsidP="007574E1">
            <w:r>
              <w:rPr>
                <w:rFonts w:ascii="Times New Roman" w:hAnsi="Times New Roman"/>
                <w:b/>
                <w:i/>
              </w:rPr>
              <w:t xml:space="preserve"> </w:t>
            </w:r>
            <w:r w:rsidR="007574E1" w:rsidRPr="00E16CB2">
              <w:rPr>
                <w:rFonts w:ascii="Times New Roman" w:hAnsi="Times New Roman"/>
                <w:b/>
                <w:i/>
              </w:rPr>
              <w:t>Figure 1. The different production system of village chicken farming</w:t>
            </w:r>
          </w:p>
          <w:p w14:paraId="6B849353" w14:textId="77777777" w:rsidR="007574E1" w:rsidRDefault="007574E1" w:rsidP="007574E1">
            <w:pPr>
              <w:ind w:left="456" w:hanging="284"/>
            </w:pPr>
          </w:p>
        </w:tc>
      </w:tr>
      <w:tr w:rsidR="007574E1" w14:paraId="51CEA02C" w14:textId="77777777" w:rsidTr="005F73A6">
        <w:trPr>
          <w:trHeight w:val="81"/>
        </w:trPr>
        <w:tc>
          <w:tcPr>
            <w:tcW w:w="1569" w:type="dxa"/>
            <w:vAlign w:val="center"/>
          </w:tcPr>
          <w:p w14:paraId="30A54641" w14:textId="77777777" w:rsidR="007574E1" w:rsidRDefault="007574E1" w:rsidP="00FB4BF7">
            <w:pPr>
              <w:rPr>
                <w:lang w:val="en-NZ"/>
              </w:rPr>
            </w:pPr>
            <w:r>
              <w:rPr>
                <w:noProof/>
                <w:lang w:eastAsia="en-AU"/>
              </w:rPr>
              <w:drawing>
                <wp:inline distT="0" distB="0" distL="0" distR="0" wp14:anchorId="604DF610" wp14:editId="29E5A85E">
                  <wp:extent cx="858938" cy="748024"/>
                  <wp:effectExtent l="0" t="1588"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rot="5400000">
                            <a:off x="0" y="0"/>
                            <a:ext cx="868410" cy="756273"/>
                          </a:xfrm>
                          <a:prstGeom prst="rect">
                            <a:avLst/>
                          </a:prstGeom>
                        </pic:spPr>
                      </pic:pic>
                    </a:graphicData>
                  </a:graphic>
                </wp:inline>
              </w:drawing>
            </w:r>
          </w:p>
        </w:tc>
        <w:tc>
          <w:tcPr>
            <w:tcW w:w="7611" w:type="dxa"/>
          </w:tcPr>
          <w:p w14:paraId="4F8502FB" w14:textId="77777777" w:rsidR="007574E1" w:rsidRPr="00505466" w:rsidRDefault="007574E1" w:rsidP="00FB4BF7">
            <w:pPr>
              <w:pStyle w:val="Heading3"/>
            </w:pPr>
            <w:r>
              <w:t>Thinking t</w:t>
            </w:r>
            <w:r w:rsidRPr="00505466">
              <w:t>ogether</w:t>
            </w:r>
          </w:p>
          <w:p w14:paraId="3CD02915" w14:textId="77777777" w:rsidR="00232132" w:rsidRPr="00E16CB2" w:rsidRDefault="00232132" w:rsidP="00347A62">
            <w:pPr>
              <w:pStyle w:val="ListParagraph"/>
              <w:rPr>
                <w:b/>
              </w:rPr>
            </w:pPr>
            <w:r w:rsidRPr="00E16CB2">
              <w:t>Individual perspective on why they are keeping poultry</w:t>
            </w:r>
          </w:p>
          <w:p w14:paraId="18C4D290" w14:textId="77777777" w:rsidR="007574E1" w:rsidRPr="00DC4196" w:rsidRDefault="007574E1" w:rsidP="005F73A6">
            <w:pPr>
              <w:ind w:left="1080"/>
            </w:pPr>
          </w:p>
        </w:tc>
      </w:tr>
      <w:tr w:rsidR="007574E1" w14:paraId="768B1C97" w14:textId="77777777" w:rsidTr="005F73A6">
        <w:trPr>
          <w:trHeight w:val="81"/>
        </w:trPr>
        <w:tc>
          <w:tcPr>
            <w:tcW w:w="1569" w:type="dxa"/>
            <w:vAlign w:val="center"/>
          </w:tcPr>
          <w:p w14:paraId="7EE3AB38" w14:textId="77777777" w:rsidR="007574E1" w:rsidRDefault="007574E1" w:rsidP="00FB4BF7">
            <w:pPr>
              <w:rPr>
                <w:lang w:val="en-NZ"/>
              </w:rPr>
            </w:pPr>
            <w:r>
              <w:rPr>
                <w:noProof/>
                <w:lang w:eastAsia="en-AU"/>
              </w:rPr>
              <w:drawing>
                <wp:inline distT="0" distB="0" distL="0" distR="0" wp14:anchorId="6A78EED8" wp14:editId="3C6FC65C">
                  <wp:extent cx="847323" cy="80478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878139" cy="834055"/>
                          </a:xfrm>
                          <a:prstGeom prst="rect">
                            <a:avLst/>
                          </a:prstGeom>
                        </pic:spPr>
                      </pic:pic>
                    </a:graphicData>
                  </a:graphic>
                </wp:inline>
              </w:drawing>
            </w:r>
          </w:p>
        </w:tc>
        <w:tc>
          <w:tcPr>
            <w:tcW w:w="7611" w:type="dxa"/>
          </w:tcPr>
          <w:p w14:paraId="7F2C917B" w14:textId="77777777" w:rsidR="007574E1" w:rsidRPr="00505466" w:rsidRDefault="007574E1" w:rsidP="00FB4BF7">
            <w:pPr>
              <w:pStyle w:val="Heading3"/>
            </w:pPr>
            <w:r>
              <w:t>Working together</w:t>
            </w:r>
          </w:p>
          <w:p w14:paraId="6BD60B8D" w14:textId="77777777" w:rsidR="007574E1" w:rsidRPr="00DC4196" w:rsidRDefault="007574E1" w:rsidP="00FB4BF7">
            <w:pPr>
              <w:rPr>
                <w:lang w:val="en-NZ"/>
              </w:rPr>
            </w:pPr>
            <w:r>
              <w:rPr>
                <w:lang w:val="en-NZ"/>
              </w:rPr>
              <w:t>Discuss together</w:t>
            </w:r>
            <w:r w:rsidRPr="00DC4196">
              <w:rPr>
                <w:lang w:val="en-NZ"/>
              </w:rPr>
              <w:t>.</w:t>
            </w:r>
          </w:p>
          <w:p w14:paraId="0D860168" w14:textId="77777777" w:rsidR="00232132" w:rsidRPr="00E16CB2" w:rsidRDefault="00232132" w:rsidP="00347A62">
            <w:pPr>
              <w:pStyle w:val="ListParagraph"/>
            </w:pPr>
            <w:r>
              <w:t>I</w:t>
            </w:r>
            <w:r w:rsidRPr="00E16CB2">
              <w:t>ssues arising with the different</w:t>
            </w:r>
            <w:r w:rsidR="005F73A6">
              <w:t xml:space="preserve"> production systems</w:t>
            </w:r>
          </w:p>
          <w:p w14:paraId="68F0BCE2" w14:textId="77777777" w:rsidR="007574E1" w:rsidRPr="00DC4196" w:rsidRDefault="007574E1" w:rsidP="00232132"/>
        </w:tc>
      </w:tr>
    </w:tbl>
    <w:p w14:paraId="51D4BBAC" w14:textId="77777777" w:rsidR="007574E1" w:rsidRDefault="00437887" w:rsidP="00A56FD2">
      <w:pPr>
        <w:sectPr w:rsidR="007574E1">
          <w:headerReference w:type="even" r:id="rId39"/>
          <w:headerReference w:type="default" r:id="rId40"/>
          <w:headerReference w:type="first" r:id="rId41"/>
          <w:pgSz w:w="11907" w:h="16840" w:code="9"/>
          <w:pgMar w:top="907" w:right="1418" w:bottom="1418" w:left="1418" w:header="720" w:footer="720" w:gutter="0"/>
          <w:cols w:space="708"/>
          <w:docGrid w:linePitch="360"/>
        </w:sectPr>
      </w:pPr>
      <w:r>
        <w:br w:type="page"/>
      </w:r>
    </w:p>
    <w:p w14:paraId="6930A833" w14:textId="77777777" w:rsidR="00584F01" w:rsidRDefault="009567DF" w:rsidP="009567DF">
      <w:pPr>
        <w:pStyle w:val="Heading1"/>
      </w:pPr>
      <w:bookmarkStart w:id="25" w:name="_Toc532275768"/>
      <w:bookmarkStart w:id="26" w:name="_Toc532277851"/>
      <w:r w:rsidRPr="00E16CB2">
        <w:lastRenderedPageBreak/>
        <w:t>Session 2</w:t>
      </w:r>
      <w:r>
        <w:t xml:space="preserve">: </w:t>
      </w:r>
      <w:r w:rsidRPr="00E16CB2">
        <w:t>Poultry Housing</w:t>
      </w:r>
      <w:bookmarkEnd w:id="25"/>
      <w:bookmarkEnd w:id="26"/>
    </w:p>
    <w:p w14:paraId="0AB189E4" w14:textId="77777777" w:rsidR="009567DF" w:rsidRPr="009567DF" w:rsidRDefault="009567DF" w:rsidP="009567DF">
      <w:pPr>
        <w:pStyle w:val="Heading2"/>
      </w:pPr>
      <w:bookmarkStart w:id="27" w:name="_Toc532275769"/>
      <w:bookmarkStart w:id="28" w:name="_Toc532277852"/>
      <w:r>
        <w:t>Learning goals</w:t>
      </w:r>
      <w:bookmarkEnd w:id="27"/>
      <w:bookmarkEnd w:id="28"/>
      <w:r>
        <w:t xml:space="preserve"> </w:t>
      </w:r>
    </w:p>
    <w:tbl>
      <w:tblPr>
        <w:tblW w:w="91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19"/>
        <w:gridCol w:w="7673"/>
      </w:tblGrid>
      <w:tr w:rsidR="00584F01" w14:paraId="6BBAF9A7" w14:textId="77777777" w:rsidTr="005F73A6">
        <w:trPr>
          <w:trHeight w:val="2730"/>
        </w:trPr>
        <w:tc>
          <w:tcPr>
            <w:tcW w:w="1519" w:type="dxa"/>
            <w:vAlign w:val="center"/>
          </w:tcPr>
          <w:p w14:paraId="5803AFBE" w14:textId="77777777" w:rsidR="00584F01" w:rsidRDefault="00584F01" w:rsidP="00FB4BF7">
            <w:pPr>
              <w:jc w:val="center"/>
              <w:rPr>
                <w:lang w:val="en-NZ"/>
              </w:rPr>
            </w:pPr>
            <w:r>
              <w:rPr>
                <w:noProof/>
                <w:lang w:eastAsia="en-AU"/>
              </w:rPr>
              <w:drawing>
                <wp:inline distT="0" distB="0" distL="0" distR="0" wp14:anchorId="271994DC" wp14:editId="1B7082CE">
                  <wp:extent cx="712800" cy="1311137"/>
                  <wp:effectExtent l="0" t="0" r="0" b="381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729880" cy="1342554"/>
                          </a:xfrm>
                          <a:prstGeom prst="rect">
                            <a:avLst/>
                          </a:prstGeom>
                        </pic:spPr>
                      </pic:pic>
                    </a:graphicData>
                  </a:graphic>
                </wp:inline>
              </w:drawing>
            </w:r>
          </w:p>
        </w:tc>
        <w:tc>
          <w:tcPr>
            <w:tcW w:w="7673" w:type="dxa"/>
          </w:tcPr>
          <w:p w14:paraId="2079E38B" w14:textId="77777777" w:rsidR="00584F01" w:rsidRDefault="00584F01" w:rsidP="00FB4BF7">
            <w:pPr>
              <w:pStyle w:val="Heading3"/>
            </w:pPr>
            <w:r>
              <w:t xml:space="preserve">Farmers will </w:t>
            </w:r>
            <w:r>
              <w:sym w:font="Wingdings" w:char="F0E0"/>
            </w:r>
          </w:p>
          <w:p w14:paraId="7F1B04F6" w14:textId="77777777" w:rsidR="009567DF" w:rsidRPr="009567DF" w:rsidRDefault="009567DF" w:rsidP="00347A62">
            <w:pPr>
              <w:pStyle w:val="ListParagraph"/>
            </w:pPr>
            <w:r w:rsidRPr="009567DF">
              <w:t>Importance of housing to your flock</w:t>
            </w:r>
          </w:p>
          <w:p w14:paraId="4A9A5DC8" w14:textId="77777777" w:rsidR="009567DF" w:rsidRPr="009567DF" w:rsidRDefault="009567DF" w:rsidP="00347A62">
            <w:pPr>
              <w:pStyle w:val="ListParagraph"/>
            </w:pPr>
            <w:r w:rsidRPr="009567DF">
              <w:t>Basic housing structure or design</w:t>
            </w:r>
          </w:p>
          <w:p w14:paraId="1F0CAAC8" w14:textId="77777777" w:rsidR="009567DF" w:rsidRPr="009567DF" w:rsidRDefault="009567DF" w:rsidP="00347A62">
            <w:pPr>
              <w:pStyle w:val="ListParagraph"/>
            </w:pPr>
            <w:r w:rsidRPr="009567DF">
              <w:t>Recommended spacing and stocking density</w:t>
            </w:r>
          </w:p>
          <w:p w14:paraId="44008E6D" w14:textId="77777777" w:rsidR="009567DF" w:rsidRPr="009567DF" w:rsidRDefault="009567DF" w:rsidP="00347A62">
            <w:pPr>
              <w:pStyle w:val="ListParagraph"/>
            </w:pPr>
            <w:r w:rsidRPr="009567DF">
              <w:t xml:space="preserve">Ventilation </w:t>
            </w:r>
          </w:p>
          <w:p w14:paraId="6464C848" w14:textId="77777777" w:rsidR="009567DF" w:rsidRPr="009567DF" w:rsidRDefault="009567DF" w:rsidP="00347A62">
            <w:pPr>
              <w:pStyle w:val="ListParagraph"/>
            </w:pPr>
            <w:r w:rsidRPr="009567DF">
              <w:t>Brooders, nesting boxes, perches –importance of perches</w:t>
            </w:r>
          </w:p>
          <w:p w14:paraId="09646673" w14:textId="77777777" w:rsidR="00584F01" w:rsidRPr="00F8006B" w:rsidRDefault="00584F01" w:rsidP="00584F01"/>
        </w:tc>
      </w:tr>
    </w:tbl>
    <w:p w14:paraId="7F087E7D" w14:textId="77777777" w:rsidR="00B02E71" w:rsidRPr="00E16CB2" w:rsidRDefault="00B02E71" w:rsidP="00B02E71">
      <w:pPr>
        <w:pStyle w:val="Heading2"/>
      </w:pPr>
      <w:bookmarkStart w:id="29" w:name="_Toc532275770"/>
      <w:bookmarkStart w:id="30" w:name="_Toc532277853"/>
      <w:r>
        <w:t>Housing</w:t>
      </w:r>
      <w:bookmarkEnd w:id="29"/>
      <w:bookmarkEnd w:id="30"/>
    </w:p>
    <w:p w14:paraId="03E98750" w14:textId="77777777" w:rsidR="00B02E71" w:rsidRPr="00E16CB2" w:rsidRDefault="00B02E71" w:rsidP="005F73A6">
      <w:r w:rsidRPr="00E16CB2">
        <w:t>Housing village chickens at night will prote</w:t>
      </w:r>
      <w:r w:rsidR="005F73A6">
        <w:t xml:space="preserve">ct them from rain and the cold and </w:t>
      </w:r>
      <w:r w:rsidRPr="00E16CB2">
        <w:t>from predators such as dogs, rats</w:t>
      </w:r>
      <w:r w:rsidR="00892EBC">
        <w:t>, snakes and other wild animals</w:t>
      </w:r>
      <w:r w:rsidRPr="00E16CB2">
        <w:t xml:space="preserve"> and from theft. </w:t>
      </w:r>
    </w:p>
    <w:p w14:paraId="30F8ABF4" w14:textId="77777777" w:rsidR="00B02E71" w:rsidRPr="00E16CB2" w:rsidRDefault="00B02E71" w:rsidP="00247DF0">
      <w:pPr>
        <w:pStyle w:val="Heading3"/>
      </w:pPr>
      <w:r w:rsidRPr="00E16CB2">
        <w:t>Types of housing</w:t>
      </w:r>
    </w:p>
    <w:p w14:paraId="4EE989B4" w14:textId="77777777" w:rsidR="00B02E71" w:rsidRPr="00E16CB2" w:rsidRDefault="00892EBC" w:rsidP="005F73A6">
      <w:r>
        <w:t xml:space="preserve">Different types of house can be built. </w:t>
      </w:r>
      <w:r w:rsidR="00B02E71" w:rsidRPr="00E16CB2">
        <w:t xml:space="preserve"> Chicken houses built close to the ground are suitable</w:t>
      </w:r>
      <w:r>
        <w:t xml:space="preserve">. </w:t>
      </w:r>
      <w:r w:rsidR="00B02E71" w:rsidRPr="00E16CB2">
        <w:t xml:space="preserve"> It </w:t>
      </w:r>
      <w:r>
        <w:t xml:space="preserve">is vital have build a drain around the </w:t>
      </w:r>
      <w:r w:rsidR="00B02E71" w:rsidRPr="00E16CB2">
        <w:t xml:space="preserve">house </w:t>
      </w:r>
      <w:r>
        <w:t>s</w:t>
      </w:r>
      <w:r w:rsidR="00B02E71" w:rsidRPr="00E16CB2">
        <w:t xml:space="preserve">o that it </w:t>
      </w:r>
      <w:r>
        <w:t xml:space="preserve">has proper drainage and the area is </w:t>
      </w:r>
      <w:r w:rsidR="00B02E71" w:rsidRPr="00E16CB2">
        <w:t>dry during the rainy season. A house which is about 4m long, 1m wide and 1.5m high can hold 8–10 adult birds if they are kept enclosed all day, or about 20 for overnight housing. The house can be completely covered with wooden slats or be partly open with netting or woven bamboo.</w:t>
      </w:r>
    </w:p>
    <w:tbl>
      <w:tblPr>
        <w:tblStyle w:val="TableGrid"/>
        <w:tblW w:w="0" w:type="auto"/>
        <w:tblLook w:val="04A0" w:firstRow="1" w:lastRow="0" w:firstColumn="1" w:lastColumn="0" w:noHBand="0" w:noVBand="1"/>
      </w:tblPr>
      <w:tblGrid>
        <w:gridCol w:w="1550"/>
        <w:gridCol w:w="7511"/>
      </w:tblGrid>
      <w:tr w:rsidR="00B02E71" w14:paraId="7A498B1E" w14:textId="77777777" w:rsidTr="004D0B96">
        <w:tc>
          <w:tcPr>
            <w:tcW w:w="9287" w:type="dxa"/>
            <w:gridSpan w:val="2"/>
          </w:tcPr>
          <w:p w14:paraId="7054A4F7" w14:textId="77777777" w:rsidR="00B02E71" w:rsidRDefault="00254388" w:rsidP="00FD3A39">
            <w:pPr>
              <w:pStyle w:val="Heading3"/>
            </w:pPr>
            <w:r>
              <w:t>Constructing a chicken house</w:t>
            </w:r>
          </w:p>
        </w:tc>
      </w:tr>
      <w:tr w:rsidR="00B02E71" w14:paraId="2AA9431A" w14:textId="77777777" w:rsidTr="004D0B96">
        <w:tc>
          <w:tcPr>
            <w:tcW w:w="1413" w:type="dxa"/>
          </w:tcPr>
          <w:p w14:paraId="726AF39C" w14:textId="77777777" w:rsidR="00254388" w:rsidRDefault="00254388" w:rsidP="00FD3A39">
            <w:pPr>
              <w:rPr>
                <w:lang w:val="en-NZ"/>
              </w:rPr>
            </w:pPr>
          </w:p>
          <w:p w14:paraId="0C108F4D" w14:textId="77777777" w:rsidR="00B02E71" w:rsidRDefault="002F22E1" w:rsidP="00FD3A39">
            <w:pPr>
              <w:rPr>
                <w:lang w:val="en-NZ"/>
              </w:rPr>
            </w:pPr>
            <w:r w:rsidRPr="002F22E1">
              <w:rPr>
                <w:noProof/>
                <w:lang w:eastAsia="en-AU"/>
              </w:rPr>
              <w:drawing>
                <wp:inline distT="0" distB="0" distL="0" distR="0" wp14:anchorId="4656EC3B" wp14:editId="0FB173A5">
                  <wp:extent cx="847323" cy="804786"/>
                  <wp:effectExtent l="0" t="0" r="0" b="0"/>
                  <wp:docPr id="1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878139" cy="834055"/>
                          </a:xfrm>
                          <a:prstGeom prst="rect">
                            <a:avLst/>
                          </a:prstGeom>
                        </pic:spPr>
                      </pic:pic>
                    </a:graphicData>
                  </a:graphic>
                </wp:inline>
              </w:drawing>
            </w:r>
          </w:p>
        </w:tc>
        <w:tc>
          <w:tcPr>
            <w:tcW w:w="7874" w:type="dxa"/>
          </w:tcPr>
          <w:p w14:paraId="7256388A" w14:textId="77777777" w:rsidR="00254388" w:rsidRPr="00E16CB2" w:rsidRDefault="00892EBC" w:rsidP="005F73A6">
            <w:r>
              <w:t>S</w:t>
            </w:r>
            <w:r w:rsidR="00254388" w:rsidRPr="00E16CB2">
              <w:t>imple rules for building a chicken house:</w:t>
            </w:r>
          </w:p>
          <w:p w14:paraId="70C3EF7B" w14:textId="77777777" w:rsidR="00AC3413" w:rsidRDefault="00320975" w:rsidP="00347A62">
            <w:pPr>
              <w:pStyle w:val="ListParagraph"/>
            </w:pPr>
            <w:r w:rsidRPr="009567DF">
              <w:t xml:space="preserve">The size of the house will depend on </w:t>
            </w:r>
            <w:r>
              <w:t xml:space="preserve">the number of birds, and whether </w:t>
            </w:r>
            <w:r w:rsidRPr="009567DF">
              <w:t xml:space="preserve">they are to be kept in the house </w:t>
            </w:r>
            <w:r>
              <w:t xml:space="preserve">during the </w:t>
            </w:r>
            <w:r w:rsidRPr="009567DF">
              <w:t>night</w:t>
            </w:r>
            <w:r>
              <w:t xml:space="preserve">. </w:t>
            </w:r>
          </w:p>
          <w:p w14:paraId="27C72A83" w14:textId="77777777" w:rsidR="00AC3413" w:rsidRDefault="00AC3413" w:rsidP="00347A62">
            <w:pPr>
              <w:pStyle w:val="ListParagraph"/>
            </w:pPr>
            <w:r>
              <w:t xml:space="preserve">Houses can </w:t>
            </w:r>
            <w:r w:rsidR="008E539C">
              <w:t>either be built</w:t>
            </w:r>
            <w:r>
              <w:t xml:space="preserve"> on the grou</w:t>
            </w:r>
            <w:r w:rsidR="008E539C">
              <w:t>n</w:t>
            </w:r>
            <w:r>
              <w:t>d or raised on poles.</w:t>
            </w:r>
          </w:p>
          <w:p w14:paraId="1EB69B90" w14:textId="77777777" w:rsidR="00320975" w:rsidRDefault="00AC3413" w:rsidP="00347A62">
            <w:pPr>
              <w:pStyle w:val="ListParagraph"/>
            </w:pPr>
            <w:r>
              <w:t xml:space="preserve">If </w:t>
            </w:r>
            <w:r w:rsidRPr="009567DF">
              <w:t>built on poles, it should be at least 1m above the ground but not so high that the inside of it cannot be reached by the farmer.</w:t>
            </w:r>
          </w:p>
          <w:p w14:paraId="5E7AB116" w14:textId="77777777" w:rsidR="00A20E9C" w:rsidRPr="009567DF" w:rsidRDefault="00254388" w:rsidP="00347A62">
            <w:pPr>
              <w:pStyle w:val="ListParagraph"/>
            </w:pPr>
            <w:r w:rsidRPr="009567DF">
              <w:t>A house can be built cheaply using local materials such as</w:t>
            </w:r>
            <w:r w:rsidR="00320975">
              <w:t xml:space="preserve"> tree and bush branches or sago thatch and thatch grass</w:t>
            </w:r>
            <w:r w:rsidRPr="009567DF">
              <w:t>.</w:t>
            </w:r>
          </w:p>
          <w:p w14:paraId="23E887AA" w14:textId="77777777" w:rsidR="00B02E71" w:rsidRPr="004D0B96" w:rsidRDefault="00254388" w:rsidP="00347A62">
            <w:pPr>
              <w:pStyle w:val="ListParagraph"/>
            </w:pPr>
            <w:r w:rsidRPr="009567DF">
              <w:t>Always remove the bark from timber used to construct the houses so that pests and parasites such as ticks and mites will have nowhere to hide.</w:t>
            </w:r>
          </w:p>
        </w:tc>
      </w:tr>
    </w:tbl>
    <w:p w14:paraId="3A7FF4B8" w14:textId="77777777" w:rsidR="00B02E71" w:rsidRDefault="00B02E71" w:rsidP="00B02E71">
      <w:pPr>
        <w:rPr>
          <w:rFonts w:ascii="Times New Roman" w:hAnsi="Times New Roman"/>
          <w:b/>
        </w:rPr>
      </w:pPr>
    </w:p>
    <w:p w14:paraId="59DBFA21" w14:textId="77777777" w:rsidR="008E539C" w:rsidRPr="008E539C" w:rsidRDefault="008E539C" w:rsidP="004D0B96">
      <w:pPr>
        <w:autoSpaceDE w:val="0"/>
        <w:autoSpaceDN w:val="0"/>
        <w:adjustRightInd w:val="0"/>
        <w:rPr>
          <w:rFonts w:ascii="Times New Roman" w:hAnsi="Times New Roman"/>
        </w:rPr>
      </w:pPr>
    </w:p>
    <w:p w14:paraId="6717A22C" w14:textId="77777777" w:rsidR="008E539C" w:rsidRDefault="008E539C" w:rsidP="004D0B96">
      <w:pPr>
        <w:autoSpaceDE w:val="0"/>
        <w:autoSpaceDN w:val="0"/>
        <w:adjustRightInd w:val="0"/>
        <w:rPr>
          <w:rFonts w:ascii="Times New Roman" w:hAnsi="Times New Roman"/>
          <w:b/>
          <w:i/>
        </w:rPr>
      </w:pPr>
    </w:p>
    <w:p w14:paraId="10B55831" w14:textId="77777777" w:rsidR="008E539C" w:rsidRPr="008E539C" w:rsidRDefault="007B1A89" w:rsidP="004D0B96">
      <w:pPr>
        <w:autoSpaceDE w:val="0"/>
        <w:autoSpaceDN w:val="0"/>
        <w:adjustRightInd w:val="0"/>
        <w:rPr>
          <w:rFonts w:ascii="Times New Roman" w:hAnsi="Times New Roman"/>
          <w:b/>
        </w:rPr>
      </w:pPr>
      <w:r>
        <w:rPr>
          <w:rFonts w:ascii="Times New Roman" w:hAnsi="Times New Roman"/>
          <w:b/>
          <w:noProof/>
          <w:lang w:eastAsia="en-AU"/>
        </w:rPr>
        <w:lastRenderedPageBreak/>
        <w:drawing>
          <wp:inline distT="0" distB="0" distL="0" distR="0" wp14:anchorId="25AE3D1C" wp14:editId="286B2F8B">
            <wp:extent cx="5828857" cy="2169041"/>
            <wp:effectExtent l="19050" t="0" r="443" b="0"/>
            <wp:docPr id="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srcRect/>
                    <a:stretch>
                      <a:fillRect/>
                    </a:stretch>
                  </pic:blipFill>
                  <pic:spPr bwMode="auto">
                    <a:xfrm>
                      <a:off x="0" y="0"/>
                      <a:ext cx="5832590" cy="2170430"/>
                    </a:xfrm>
                    <a:prstGeom prst="rect">
                      <a:avLst/>
                    </a:prstGeom>
                    <a:noFill/>
                  </pic:spPr>
                </pic:pic>
              </a:graphicData>
            </a:graphic>
          </wp:inline>
        </w:drawing>
      </w:r>
    </w:p>
    <w:p w14:paraId="1804F9FD" w14:textId="77777777" w:rsidR="00B02E71" w:rsidRDefault="004D0B96" w:rsidP="004D0B96">
      <w:pPr>
        <w:autoSpaceDE w:val="0"/>
        <w:autoSpaceDN w:val="0"/>
        <w:adjustRightInd w:val="0"/>
        <w:rPr>
          <w:rFonts w:ascii="Times New Roman" w:hAnsi="Times New Roman"/>
          <w:b/>
          <w:i/>
        </w:rPr>
      </w:pPr>
      <w:r w:rsidRPr="00E16CB2">
        <w:rPr>
          <w:rFonts w:ascii="Times New Roman" w:hAnsi="Times New Roman"/>
          <w:b/>
          <w:i/>
        </w:rPr>
        <w:t>Figure 2. Chicken house built one meter above ground to provide protection from predators and free from diseases, a typical low nigh house for chickens under village conditions</w:t>
      </w:r>
    </w:p>
    <w:p w14:paraId="11F71C81" w14:textId="77777777" w:rsidR="008E539C" w:rsidRPr="008E539C" w:rsidRDefault="008E539C" w:rsidP="004D0B96">
      <w:pPr>
        <w:autoSpaceDE w:val="0"/>
        <w:autoSpaceDN w:val="0"/>
        <w:adjustRightInd w:val="0"/>
        <w:rPr>
          <w:rFonts w:ascii="Times New Roman" w:hAnsi="Times New Roman"/>
          <w:b/>
        </w:rPr>
      </w:pPr>
    </w:p>
    <w:p w14:paraId="500D402D" w14:textId="77777777" w:rsidR="00EA505D" w:rsidRDefault="00EA505D" w:rsidP="004D0B96">
      <w:pPr>
        <w:autoSpaceDE w:val="0"/>
        <w:autoSpaceDN w:val="0"/>
        <w:adjustRightInd w:val="0"/>
        <w:rPr>
          <w:rFonts w:ascii="Times New Roman" w:hAnsi="Times New Roman"/>
          <w:b/>
          <w:i/>
        </w:rPr>
      </w:pPr>
    </w:p>
    <w:tbl>
      <w:tblPr>
        <w:tblStyle w:val="TableGrid"/>
        <w:tblW w:w="0" w:type="auto"/>
        <w:tblLook w:val="04A0" w:firstRow="1" w:lastRow="0" w:firstColumn="1" w:lastColumn="0" w:noHBand="0" w:noVBand="1"/>
      </w:tblPr>
      <w:tblGrid>
        <w:gridCol w:w="1417"/>
        <w:gridCol w:w="7644"/>
      </w:tblGrid>
      <w:tr w:rsidR="002D16CB" w14:paraId="3F353AE8" w14:textId="77777777" w:rsidTr="00D9744C">
        <w:trPr>
          <w:trHeight w:val="145"/>
        </w:trPr>
        <w:tc>
          <w:tcPr>
            <w:tcW w:w="9180" w:type="dxa"/>
            <w:gridSpan w:val="2"/>
          </w:tcPr>
          <w:p w14:paraId="2763EAD8" w14:textId="77777777" w:rsidR="00D67536" w:rsidRDefault="001D5363" w:rsidP="001D5363">
            <w:pPr>
              <w:pStyle w:val="Heading3"/>
              <w:ind w:firstLine="0"/>
            </w:pPr>
            <w:r w:rsidRPr="00E16CB2">
              <w:t>Maintaining a chicken house</w:t>
            </w:r>
            <w:r w:rsidR="0085490E">
              <w:t>-useful tips</w:t>
            </w:r>
          </w:p>
        </w:tc>
      </w:tr>
      <w:tr w:rsidR="000E33BC" w14:paraId="199DEF47" w14:textId="77777777" w:rsidTr="00D9744C">
        <w:trPr>
          <w:trHeight w:val="145"/>
        </w:trPr>
        <w:tc>
          <w:tcPr>
            <w:tcW w:w="1417" w:type="dxa"/>
          </w:tcPr>
          <w:p w14:paraId="7821B955" w14:textId="77777777" w:rsidR="00D67536" w:rsidRDefault="00D67536" w:rsidP="00FD3A39">
            <w:pPr>
              <w:rPr>
                <w:lang w:val="en-NZ"/>
              </w:rPr>
            </w:pPr>
          </w:p>
          <w:p w14:paraId="40CFF707" w14:textId="77777777" w:rsidR="00D67536" w:rsidRDefault="00D67536" w:rsidP="00FD3A39">
            <w:pPr>
              <w:rPr>
                <w:lang w:val="en-NZ"/>
              </w:rPr>
            </w:pPr>
            <w:r w:rsidRPr="004D0B96">
              <w:rPr>
                <w:noProof/>
                <w:lang w:eastAsia="en-AU"/>
              </w:rPr>
              <w:drawing>
                <wp:inline distT="0" distB="0" distL="0" distR="0" wp14:anchorId="330BAF34" wp14:editId="624D3136">
                  <wp:extent cx="755276" cy="800405"/>
                  <wp:effectExtent l="0" t="0" r="6985" b="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11799" cy="860306"/>
                          </a:xfrm>
                          <a:prstGeom prst="rect">
                            <a:avLst/>
                          </a:prstGeom>
                        </pic:spPr>
                      </pic:pic>
                    </a:graphicData>
                  </a:graphic>
                </wp:inline>
              </w:drawing>
            </w:r>
          </w:p>
        </w:tc>
        <w:tc>
          <w:tcPr>
            <w:tcW w:w="7763" w:type="dxa"/>
          </w:tcPr>
          <w:p w14:paraId="054498D8" w14:textId="77777777" w:rsidR="001D5363" w:rsidRPr="00E16CB2" w:rsidRDefault="001D5363" w:rsidP="0085490E">
            <w:r w:rsidRPr="00E16CB2">
              <w:t>Clea</w:t>
            </w:r>
            <w:r w:rsidR="0085490E">
              <w:t xml:space="preserve">ning the chicken house helps </w:t>
            </w:r>
            <w:r w:rsidRPr="00E16CB2">
              <w:t xml:space="preserve">prevent and control diseases. </w:t>
            </w:r>
          </w:p>
          <w:p w14:paraId="33A84D05" w14:textId="77777777" w:rsidR="000E33BC" w:rsidRDefault="000E33BC" w:rsidP="00347A62">
            <w:pPr>
              <w:pStyle w:val="ListParagraph"/>
            </w:pPr>
            <w:r w:rsidRPr="00E16CB2">
              <w:t>Keep the area around the house clear of grass and bush to keep snakes and rats away</w:t>
            </w:r>
          </w:p>
          <w:p w14:paraId="5A9F7548" w14:textId="77777777" w:rsidR="001D5363" w:rsidRDefault="001D5363" w:rsidP="00347A62">
            <w:pPr>
              <w:pStyle w:val="ListParagraph"/>
            </w:pPr>
            <w:r w:rsidRPr="00E16CB2">
              <w:t xml:space="preserve">Remove droppings and litter from inside the house regularly </w:t>
            </w:r>
          </w:p>
          <w:p w14:paraId="32633B66" w14:textId="77777777" w:rsidR="0085490E" w:rsidRDefault="000E33BC" w:rsidP="00347A62">
            <w:pPr>
              <w:pStyle w:val="ListParagraph"/>
            </w:pPr>
            <w:r>
              <w:t>Break up the manure so</w:t>
            </w:r>
            <w:r w:rsidR="0085490E" w:rsidRPr="00D67536">
              <w:t xml:space="preserve"> it d</w:t>
            </w:r>
            <w:r>
              <w:t xml:space="preserve">ries quickly. This </w:t>
            </w:r>
            <w:r w:rsidR="00BD5354" w:rsidRPr="00D67536">
              <w:t>help</w:t>
            </w:r>
            <w:r w:rsidR="00BD5354">
              <w:t xml:space="preserve">s </w:t>
            </w:r>
            <w:r w:rsidR="00BD5354" w:rsidRPr="00D67536">
              <w:t>to</w:t>
            </w:r>
            <w:r w:rsidR="0085490E" w:rsidRPr="00D67536">
              <w:t xml:space="preserve"> kill infectious </w:t>
            </w:r>
            <w:r w:rsidR="00BD5354" w:rsidRPr="00D67536">
              <w:t>agents within</w:t>
            </w:r>
            <w:r w:rsidR="00BD5354">
              <w:t xml:space="preserve"> the manure and helps control f</w:t>
            </w:r>
            <w:r w:rsidR="00BD5354" w:rsidRPr="00E16CB2">
              <w:t>lies</w:t>
            </w:r>
            <w:r w:rsidR="00BD5354">
              <w:t xml:space="preserve">.  Flies </w:t>
            </w:r>
            <w:r w:rsidR="00BD5354" w:rsidRPr="00E16CB2">
              <w:t>will not be a problem if the manure is kept dry</w:t>
            </w:r>
            <w:r w:rsidR="00BD5354">
              <w:t>.</w:t>
            </w:r>
          </w:p>
          <w:p w14:paraId="23EA95A4" w14:textId="77777777" w:rsidR="000E33BC" w:rsidRPr="00E16CB2" w:rsidRDefault="00BD5354" w:rsidP="00347A62">
            <w:pPr>
              <w:pStyle w:val="ListParagraph"/>
            </w:pPr>
            <w:r>
              <w:t>Compost manure</w:t>
            </w:r>
            <w:r w:rsidR="000E33BC" w:rsidRPr="00E16CB2">
              <w:t xml:space="preserve"> for at least three weeks</w:t>
            </w:r>
            <w:r>
              <w:t xml:space="preserve">.  </w:t>
            </w:r>
            <w:r w:rsidRPr="00D67536">
              <w:t>Digging composted manure into vegetable gardens will fertilize the soil, leading to better plant growth.</w:t>
            </w:r>
          </w:p>
          <w:p w14:paraId="797B8965" w14:textId="77777777" w:rsidR="001D5363" w:rsidRPr="00E16CB2" w:rsidRDefault="001D5363" w:rsidP="00347A62">
            <w:pPr>
              <w:pStyle w:val="ListParagraph"/>
            </w:pPr>
            <w:r w:rsidRPr="00E16CB2">
              <w:t xml:space="preserve">Fumigate the chicken house regularly with </w:t>
            </w:r>
            <w:r w:rsidR="00BD5354" w:rsidRPr="00E16CB2">
              <w:t xml:space="preserve">smoke </w:t>
            </w:r>
            <w:r w:rsidR="00BD5354">
              <w:t xml:space="preserve">after letting the birds out </w:t>
            </w:r>
            <w:r w:rsidRPr="00E16CB2">
              <w:t>(by lighting a fire under elevated chicken houses)</w:t>
            </w:r>
            <w:r w:rsidR="00F73735">
              <w:t xml:space="preserve"> to control external parasites</w:t>
            </w:r>
            <w:r w:rsidRPr="00E16CB2">
              <w:t xml:space="preserve">. </w:t>
            </w:r>
            <w:r w:rsidR="00F73735">
              <w:t>This can be done every 6-8 months.</w:t>
            </w:r>
          </w:p>
          <w:p w14:paraId="1352D936" w14:textId="77777777" w:rsidR="001D5363" w:rsidRPr="00E16CB2" w:rsidRDefault="001D5363" w:rsidP="00347A62">
            <w:pPr>
              <w:pStyle w:val="ListParagraph"/>
            </w:pPr>
            <w:r w:rsidRPr="00E16CB2">
              <w:t>Place wood ash or lime on the floor and walls to repel external parasites and to make it easier to remove manure when cleaning.</w:t>
            </w:r>
          </w:p>
          <w:p w14:paraId="6C63A749" w14:textId="77777777" w:rsidR="001D5363" w:rsidRDefault="001D5363" w:rsidP="00347A62">
            <w:pPr>
              <w:pStyle w:val="ListParagraph"/>
            </w:pPr>
            <w:r w:rsidRPr="00E16CB2">
              <w:t>Tobacco leaves are also effective in controlling pests.</w:t>
            </w:r>
          </w:p>
          <w:p w14:paraId="46157DFA" w14:textId="77777777" w:rsidR="000E33BC" w:rsidRPr="00D67536" w:rsidRDefault="000E33BC" w:rsidP="00347A62">
            <w:pPr>
              <w:ind w:left="1440"/>
            </w:pPr>
          </w:p>
          <w:p w14:paraId="418EAD5F" w14:textId="77777777" w:rsidR="00D67536" w:rsidRPr="001D5363" w:rsidRDefault="00D67536" w:rsidP="0085490E">
            <w:pPr>
              <w:ind w:left="1080"/>
            </w:pPr>
          </w:p>
        </w:tc>
      </w:tr>
      <w:tr w:rsidR="002D16CB" w14:paraId="746A82A5" w14:textId="77777777" w:rsidTr="00D9744C">
        <w:trPr>
          <w:trHeight w:val="641"/>
        </w:trPr>
        <w:tc>
          <w:tcPr>
            <w:tcW w:w="9180" w:type="dxa"/>
            <w:gridSpan w:val="2"/>
          </w:tcPr>
          <w:p w14:paraId="5AF1417F" w14:textId="77777777" w:rsidR="001D5363" w:rsidRDefault="001D5363" w:rsidP="00FD3A39">
            <w:pPr>
              <w:pStyle w:val="Heading3"/>
              <w:ind w:firstLine="0"/>
            </w:pPr>
            <w:r>
              <w:lastRenderedPageBreak/>
              <w:t>Providing nest box</w:t>
            </w:r>
          </w:p>
        </w:tc>
      </w:tr>
      <w:tr w:rsidR="000E33BC" w14:paraId="45A263A8" w14:textId="77777777" w:rsidTr="00D9744C">
        <w:trPr>
          <w:trHeight w:val="5441"/>
        </w:trPr>
        <w:tc>
          <w:tcPr>
            <w:tcW w:w="1417" w:type="dxa"/>
          </w:tcPr>
          <w:p w14:paraId="3522E828" w14:textId="77777777" w:rsidR="001D5363" w:rsidRDefault="001D5363" w:rsidP="00FD3A39">
            <w:pPr>
              <w:rPr>
                <w:lang w:val="en-NZ"/>
              </w:rPr>
            </w:pPr>
          </w:p>
          <w:p w14:paraId="173115E2" w14:textId="77777777" w:rsidR="001D5363" w:rsidRDefault="001D5363" w:rsidP="00FD3A39">
            <w:pPr>
              <w:rPr>
                <w:lang w:val="en-NZ"/>
              </w:rPr>
            </w:pPr>
            <w:r w:rsidRPr="004D0B96">
              <w:rPr>
                <w:noProof/>
                <w:lang w:eastAsia="en-AU"/>
              </w:rPr>
              <w:drawing>
                <wp:inline distT="0" distB="0" distL="0" distR="0" wp14:anchorId="4665BDDB" wp14:editId="48316136">
                  <wp:extent cx="755276" cy="800405"/>
                  <wp:effectExtent l="0" t="0" r="6985"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11799" cy="860306"/>
                          </a:xfrm>
                          <a:prstGeom prst="rect">
                            <a:avLst/>
                          </a:prstGeom>
                        </pic:spPr>
                      </pic:pic>
                    </a:graphicData>
                  </a:graphic>
                </wp:inline>
              </w:drawing>
            </w:r>
          </w:p>
        </w:tc>
        <w:tc>
          <w:tcPr>
            <w:tcW w:w="7763" w:type="dxa"/>
          </w:tcPr>
          <w:p w14:paraId="5121404A" w14:textId="77777777" w:rsidR="00C248BA" w:rsidRDefault="001D5363" w:rsidP="004A743B">
            <w:r w:rsidRPr="00E16CB2">
              <w:t xml:space="preserve">Providing clean nests in safe places helps control and </w:t>
            </w:r>
            <w:r w:rsidR="00C248BA" w:rsidRPr="00E16CB2">
              <w:t>improves</w:t>
            </w:r>
            <w:r w:rsidRPr="00E16CB2">
              <w:t xml:space="preserve"> productivity. The quality of eggs is better if they are clean. Pad the nests with clean, dry nesting material (eg</w:t>
            </w:r>
            <w:r w:rsidR="005E0550">
              <w:t>.</w:t>
            </w:r>
            <w:r w:rsidRPr="00E16CB2">
              <w:t xml:space="preserve"> leaves, straw, old cloth or even sand) to help keep the eggs warm and minimize the risk of breakage or contamination.</w:t>
            </w:r>
          </w:p>
          <w:p w14:paraId="03AC31C6" w14:textId="77777777" w:rsidR="001D5363" w:rsidRPr="00E16CB2" w:rsidRDefault="001D5363" w:rsidP="004A743B">
            <w:r w:rsidRPr="00E16CB2">
              <w:t xml:space="preserve"> Here are some tips:</w:t>
            </w:r>
          </w:p>
          <w:p w14:paraId="7FFE3911" w14:textId="77777777" w:rsidR="00D9744C" w:rsidRDefault="001D5363" w:rsidP="00347A62">
            <w:pPr>
              <w:pStyle w:val="ListParagraph"/>
            </w:pPr>
            <w:r w:rsidRPr="00002FB7">
              <w:t>A sufficient number of nests should be provided</w:t>
            </w:r>
            <w:r w:rsidR="00D9744C">
              <w:t xml:space="preserve"> in the chicken house and must be located protected from the elements and predators </w:t>
            </w:r>
          </w:p>
          <w:p w14:paraId="56E02D99" w14:textId="77777777" w:rsidR="001D5363" w:rsidRPr="00002FB7" w:rsidRDefault="001D5363" w:rsidP="00347A62">
            <w:pPr>
              <w:pStyle w:val="ListParagraph"/>
            </w:pPr>
            <w:r w:rsidRPr="00002FB7">
              <w:t>Nests should be constructed in a way that protects the eggs from cooling from below or from falling out of the nest.</w:t>
            </w:r>
          </w:p>
          <w:p w14:paraId="71421A20" w14:textId="77777777" w:rsidR="001D5363" w:rsidRPr="00002FB7" w:rsidRDefault="001D5363" w:rsidP="00347A62">
            <w:pPr>
              <w:pStyle w:val="ListParagraph"/>
            </w:pPr>
            <w:r w:rsidRPr="00002FB7">
              <w:t>Nests should be cleaned regularly.</w:t>
            </w:r>
          </w:p>
          <w:p w14:paraId="0FF12BC6" w14:textId="77777777" w:rsidR="00B51006" w:rsidRDefault="001D5363" w:rsidP="00347A62">
            <w:pPr>
              <w:pStyle w:val="ListParagraph"/>
            </w:pPr>
            <w:r w:rsidRPr="00002FB7">
              <w:t xml:space="preserve">If there has been a serious outbreak of disease or a heavy infestation of external parasites (eg lice), the nests </w:t>
            </w:r>
            <w:r w:rsidR="00D9744C">
              <w:t>must</w:t>
            </w:r>
            <w:r w:rsidRPr="00002FB7">
              <w:t xml:space="preserve"> be burnt and replaced</w:t>
            </w:r>
            <w:r w:rsidR="00C54BBC">
              <w:t>.</w:t>
            </w:r>
          </w:p>
          <w:p w14:paraId="3228FF02" w14:textId="77777777" w:rsidR="00D9744C" w:rsidRDefault="00D9744C" w:rsidP="00347A62">
            <w:pPr>
              <w:pStyle w:val="ListParagraph"/>
            </w:pPr>
            <w:r w:rsidRPr="00002FB7">
              <w:t>Eggs intended for brooding s</w:t>
            </w:r>
            <w:r>
              <w:t xml:space="preserve">hould not be completely removed.  </w:t>
            </w:r>
            <w:r w:rsidRPr="00002FB7">
              <w:t xml:space="preserve"> Leave at least one egg in the nest.</w:t>
            </w:r>
          </w:p>
          <w:p w14:paraId="69CBAC6B" w14:textId="77777777" w:rsidR="000E33BC" w:rsidRPr="001D5363" w:rsidRDefault="000E33BC" w:rsidP="000E33BC"/>
        </w:tc>
      </w:tr>
    </w:tbl>
    <w:p w14:paraId="01D5F542" w14:textId="77777777" w:rsidR="004A743B" w:rsidRDefault="004A743B" w:rsidP="001D5363">
      <w:pPr>
        <w:rPr>
          <w:rFonts w:ascii="Times New Roman" w:hAnsi="Times New Roman"/>
        </w:rPr>
      </w:pPr>
    </w:p>
    <w:p w14:paraId="082E948F" w14:textId="77777777" w:rsidR="00C248BA" w:rsidRDefault="005E0550" w:rsidP="001D5363">
      <w:pPr>
        <w:rPr>
          <w:rFonts w:ascii="Times New Roman" w:hAnsi="Times New Roman"/>
        </w:rPr>
      </w:pPr>
      <w:r>
        <w:rPr>
          <w:rFonts w:ascii="Times New Roman" w:hAnsi="Times New Roman"/>
          <w:noProof/>
          <w:lang w:eastAsia="en-AU"/>
        </w:rPr>
        <w:t xml:space="preserve"> </w:t>
      </w:r>
      <w:r w:rsidR="009A6CC3">
        <w:rPr>
          <w:rFonts w:ascii="Times New Roman" w:hAnsi="Times New Roman"/>
          <w:noProof/>
          <w:lang w:eastAsia="en-AU"/>
        </w:rPr>
        <w:drawing>
          <wp:inline distT="0" distB="0" distL="0" distR="0" wp14:anchorId="296B289D" wp14:editId="0F01DA44">
            <wp:extent cx="5765062" cy="2126745"/>
            <wp:effectExtent l="19050" t="0" r="7088" b="0"/>
            <wp:docPr id="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a:stretch>
                      <a:fillRect/>
                    </a:stretch>
                  </pic:blipFill>
                  <pic:spPr bwMode="auto">
                    <a:xfrm>
                      <a:off x="0" y="0"/>
                      <a:ext cx="5764983" cy="2126716"/>
                    </a:xfrm>
                    <a:prstGeom prst="rect">
                      <a:avLst/>
                    </a:prstGeom>
                    <a:noFill/>
                  </pic:spPr>
                </pic:pic>
              </a:graphicData>
            </a:graphic>
          </wp:inline>
        </w:drawing>
      </w:r>
    </w:p>
    <w:p w14:paraId="7E05F289" w14:textId="77777777" w:rsidR="001D5363" w:rsidRPr="00E16CB2" w:rsidRDefault="001D5363" w:rsidP="001D5363">
      <w:pPr>
        <w:rPr>
          <w:rFonts w:ascii="Times New Roman" w:hAnsi="Times New Roman"/>
          <w:b/>
          <w:i/>
        </w:rPr>
      </w:pPr>
      <w:r w:rsidRPr="00E16CB2">
        <w:rPr>
          <w:rFonts w:ascii="Times New Roman" w:hAnsi="Times New Roman"/>
          <w:b/>
          <w:i/>
        </w:rPr>
        <w:t>Figure 3. Building a nest box for chicken to lay egg, provide a safe place and helps control and improve productivity.</w:t>
      </w:r>
    </w:p>
    <w:p w14:paraId="453678A2" w14:textId="77777777" w:rsidR="00D67536" w:rsidRDefault="00D67536" w:rsidP="004D0B96">
      <w:pPr>
        <w:autoSpaceDE w:val="0"/>
        <w:autoSpaceDN w:val="0"/>
        <w:adjustRightInd w:val="0"/>
        <w:rPr>
          <w:rFonts w:ascii="Times New Roman" w:hAnsi="Times New Roman"/>
          <w:b/>
          <w:i/>
        </w:rPr>
      </w:pPr>
    </w:p>
    <w:p w14:paraId="55BEA7C1" w14:textId="77777777" w:rsidR="00074790" w:rsidRDefault="00074790" w:rsidP="004D0B96">
      <w:pPr>
        <w:autoSpaceDE w:val="0"/>
        <w:autoSpaceDN w:val="0"/>
        <w:adjustRightInd w:val="0"/>
        <w:rPr>
          <w:rFonts w:ascii="Times New Roman" w:hAnsi="Times New Roman"/>
          <w:b/>
          <w:i/>
        </w:rPr>
      </w:pPr>
    </w:p>
    <w:p w14:paraId="0E368D34" w14:textId="77777777" w:rsidR="009A6CC3" w:rsidRDefault="009A6CC3" w:rsidP="004D0B96">
      <w:pPr>
        <w:autoSpaceDE w:val="0"/>
        <w:autoSpaceDN w:val="0"/>
        <w:adjustRightInd w:val="0"/>
        <w:rPr>
          <w:rFonts w:ascii="Times New Roman" w:hAnsi="Times New Roman"/>
          <w:b/>
          <w:i/>
        </w:rPr>
      </w:pPr>
    </w:p>
    <w:p w14:paraId="5DD3C18E" w14:textId="77777777" w:rsidR="009A6CC3" w:rsidRDefault="009A6CC3" w:rsidP="004D0B96">
      <w:pPr>
        <w:autoSpaceDE w:val="0"/>
        <w:autoSpaceDN w:val="0"/>
        <w:adjustRightInd w:val="0"/>
        <w:rPr>
          <w:rFonts w:ascii="Times New Roman" w:hAnsi="Times New Roman"/>
          <w:b/>
          <w:i/>
        </w:rPr>
      </w:pPr>
    </w:p>
    <w:p w14:paraId="1FB5513C" w14:textId="77777777" w:rsidR="009A6CC3" w:rsidRDefault="009A6CC3" w:rsidP="004D0B96">
      <w:pPr>
        <w:autoSpaceDE w:val="0"/>
        <w:autoSpaceDN w:val="0"/>
        <w:adjustRightInd w:val="0"/>
        <w:rPr>
          <w:rFonts w:ascii="Times New Roman" w:hAnsi="Times New Roman"/>
          <w:b/>
          <w:i/>
        </w:rPr>
      </w:pPr>
    </w:p>
    <w:tbl>
      <w:tblPr>
        <w:tblStyle w:val="TableGrid"/>
        <w:tblW w:w="0" w:type="auto"/>
        <w:tblLook w:val="04A0" w:firstRow="1" w:lastRow="0" w:firstColumn="1" w:lastColumn="0" w:noHBand="0" w:noVBand="1"/>
      </w:tblPr>
      <w:tblGrid>
        <w:gridCol w:w="1417"/>
        <w:gridCol w:w="7644"/>
      </w:tblGrid>
      <w:tr w:rsidR="00074790" w14:paraId="5D95DC03" w14:textId="77777777" w:rsidTr="005E0550">
        <w:tc>
          <w:tcPr>
            <w:tcW w:w="9180" w:type="dxa"/>
            <w:gridSpan w:val="2"/>
          </w:tcPr>
          <w:p w14:paraId="09FA2CD0" w14:textId="77777777" w:rsidR="00074790" w:rsidRDefault="00074790" w:rsidP="00FD3A39">
            <w:pPr>
              <w:pStyle w:val="Heading3"/>
              <w:ind w:firstLine="0"/>
            </w:pPr>
            <w:r>
              <w:lastRenderedPageBreak/>
              <w:t xml:space="preserve">Protection from predators </w:t>
            </w:r>
          </w:p>
        </w:tc>
      </w:tr>
      <w:tr w:rsidR="00074790" w14:paraId="1ABBEAF2" w14:textId="77777777" w:rsidTr="005E0550">
        <w:tc>
          <w:tcPr>
            <w:tcW w:w="1417" w:type="dxa"/>
          </w:tcPr>
          <w:p w14:paraId="59263E9F" w14:textId="77777777" w:rsidR="00074790" w:rsidRDefault="00074790" w:rsidP="00FD3A39">
            <w:pPr>
              <w:rPr>
                <w:lang w:val="en-NZ"/>
              </w:rPr>
            </w:pPr>
          </w:p>
          <w:p w14:paraId="2B3D4A4E" w14:textId="77777777" w:rsidR="00074790" w:rsidRDefault="00074790" w:rsidP="00FD3A39">
            <w:pPr>
              <w:rPr>
                <w:lang w:val="en-NZ"/>
              </w:rPr>
            </w:pPr>
            <w:r w:rsidRPr="004D0B96">
              <w:rPr>
                <w:noProof/>
                <w:lang w:eastAsia="en-AU"/>
              </w:rPr>
              <w:drawing>
                <wp:inline distT="0" distB="0" distL="0" distR="0" wp14:anchorId="551F2444" wp14:editId="26BF1C12">
                  <wp:extent cx="755276" cy="800405"/>
                  <wp:effectExtent l="0" t="0" r="6985" b="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11799" cy="860306"/>
                          </a:xfrm>
                          <a:prstGeom prst="rect">
                            <a:avLst/>
                          </a:prstGeom>
                        </pic:spPr>
                      </pic:pic>
                    </a:graphicData>
                  </a:graphic>
                </wp:inline>
              </w:drawing>
            </w:r>
          </w:p>
        </w:tc>
        <w:tc>
          <w:tcPr>
            <w:tcW w:w="7763" w:type="dxa"/>
          </w:tcPr>
          <w:p w14:paraId="6958656E" w14:textId="77777777" w:rsidR="00074790" w:rsidRPr="00E16CB2" w:rsidRDefault="00074790" w:rsidP="00165620">
            <w:r w:rsidRPr="00E16CB2">
              <w:t>Predators are a major problem in village chicken production, causing almost unavoidable losses in free-range systems. Predators of chickens include other birds, mammals and reptiles.  Protective measures should be designed according to which predators are common in the region and how these predators hunt</w:t>
            </w:r>
            <w:r w:rsidR="005E0550">
              <w:t xml:space="preserve">. </w:t>
            </w:r>
            <w:r w:rsidRPr="00E16CB2">
              <w:t xml:space="preserve">Farm animals such as dogs </w:t>
            </w:r>
            <w:r w:rsidR="005E0550">
              <w:t>should</w:t>
            </w:r>
            <w:r w:rsidRPr="00E16CB2">
              <w:t xml:space="preserve"> be kept under control</w:t>
            </w:r>
            <w:r w:rsidR="005E0550">
              <w:t xml:space="preserve"> as they are a threat as well</w:t>
            </w:r>
            <w:r w:rsidRPr="00E16CB2">
              <w:t>.</w:t>
            </w:r>
          </w:p>
          <w:p w14:paraId="7F3817A8" w14:textId="77777777" w:rsidR="00074790" w:rsidRPr="00074790" w:rsidRDefault="00074790" w:rsidP="00165620">
            <w:r w:rsidRPr="00074790">
              <w:t>Implementing the following measures will help reduce losses due to predators:</w:t>
            </w:r>
          </w:p>
          <w:p w14:paraId="25F07B0C" w14:textId="77777777" w:rsidR="00074790" w:rsidRPr="00E16CB2" w:rsidRDefault="00074790" w:rsidP="00347A62">
            <w:pPr>
              <w:pStyle w:val="ListParagraph"/>
            </w:pPr>
            <w:r w:rsidRPr="00E16CB2">
              <w:t xml:space="preserve">Construct shelters to offer protection from predators. </w:t>
            </w:r>
          </w:p>
          <w:p w14:paraId="15AD4E4F" w14:textId="77777777" w:rsidR="00074790" w:rsidRPr="00E16CB2" w:rsidRDefault="00074790" w:rsidP="00347A62">
            <w:pPr>
              <w:pStyle w:val="ListParagraph"/>
            </w:pPr>
            <w:r w:rsidRPr="00E16CB2">
              <w:t xml:space="preserve">Clear the </w:t>
            </w:r>
            <w:r w:rsidR="005E0550">
              <w:t xml:space="preserve">area </w:t>
            </w:r>
            <w:r w:rsidRPr="00E16CB2">
              <w:t>around the chicken house.</w:t>
            </w:r>
          </w:p>
          <w:p w14:paraId="34A1E319" w14:textId="77777777" w:rsidR="00074790" w:rsidRPr="00E16CB2" w:rsidRDefault="00074790" w:rsidP="00347A62">
            <w:pPr>
              <w:pStyle w:val="ListParagraph"/>
            </w:pPr>
            <w:r w:rsidRPr="00E16CB2">
              <w:t>Do not provide feed or water in extensive open areas where chickens can be attacked easily by birds of prey.</w:t>
            </w:r>
          </w:p>
          <w:p w14:paraId="41920AFA" w14:textId="77777777" w:rsidR="00074790" w:rsidRPr="001D5363" w:rsidRDefault="00074790" w:rsidP="00074790">
            <w:pPr>
              <w:rPr>
                <w:rFonts w:ascii="Times New Roman" w:hAnsi="Times New Roman"/>
              </w:rPr>
            </w:pPr>
          </w:p>
        </w:tc>
      </w:tr>
    </w:tbl>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7611"/>
      </w:tblGrid>
      <w:tr w:rsidR="004D0B96" w14:paraId="104F3DD5" w14:textId="77777777" w:rsidTr="003B78C0">
        <w:trPr>
          <w:trHeight w:val="149"/>
        </w:trPr>
        <w:tc>
          <w:tcPr>
            <w:tcW w:w="9180" w:type="dxa"/>
            <w:gridSpan w:val="2"/>
            <w:vAlign w:val="center"/>
          </w:tcPr>
          <w:p w14:paraId="3630FC63" w14:textId="77777777" w:rsidR="004D0B96" w:rsidRPr="00E16CB2" w:rsidRDefault="00074790" w:rsidP="004D0B96">
            <w:pPr>
              <w:pStyle w:val="Heading3"/>
            </w:pPr>
            <w:r>
              <w:t>Theft</w:t>
            </w:r>
          </w:p>
        </w:tc>
      </w:tr>
      <w:tr w:rsidR="00584F01" w14:paraId="595D8388" w14:textId="77777777" w:rsidTr="003B78C0">
        <w:trPr>
          <w:trHeight w:val="149"/>
        </w:trPr>
        <w:tc>
          <w:tcPr>
            <w:tcW w:w="1569" w:type="dxa"/>
            <w:vAlign w:val="center"/>
          </w:tcPr>
          <w:p w14:paraId="4B03BC04" w14:textId="77777777" w:rsidR="00584F01" w:rsidRPr="00505466" w:rsidRDefault="00584F01" w:rsidP="00FB4BF7">
            <w:pPr>
              <w:jc w:val="center"/>
              <w:rPr>
                <w:b/>
                <w:bCs/>
                <w:color w:val="993300"/>
                <w:szCs w:val="104"/>
                <w:lang w:val="en-NZ"/>
              </w:rPr>
            </w:pPr>
            <w:r w:rsidRPr="00505466">
              <w:rPr>
                <w:noProof/>
                <w:lang w:eastAsia="en-AU"/>
              </w:rPr>
              <w:drawing>
                <wp:inline distT="0" distB="0" distL="0" distR="0" wp14:anchorId="0CA4B070" wp14:editId="2511809F">
                  <wp:extent cx="755276" cy="800405"/>
                  <wp:effectExtent l="0" t="0" r="6985"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11799" cy="860306"/>
                          </a:xfrm>
                          <a:prstGeom prst="rect">
                            <a:avLst/>
                          </a:prstGeom>
                        </pic:spPr>
                      </pic:pic>
                    </a:graphicData>
                  </a:graphic>
                </wp:inline>
              </w:drawing>
            </w:r>
          </w:p>
        </w:tc>
        <w:tc>
          <w:tcPr>
            <w:tcW w:w="7611" w:type="dxa"/>
          </w:tcPr>
          <w:p w14:paraId="6950C2A9" w14:textId="77777777" w:rsidR="009567DF" w:rsidRPr="00E16CB2" w:rsidRDefault="003B78C0" w:rsidP="007E07BD">
            <w:r>
              <w:t xml:space="preserve">In areas where theft is a problem, due to Biosecurity issues, farmers are discouraged to keep birds during the night in their homestead. </w:t>
            </w:r>
            <w:r w:rsidR="009567DF" w:rsidRPr="00E16CB2">
              <w:t>Keeping the birds in a separate but safe place is therefore strongly recommended. Anti-theft measures may include the following:</w:t>
            </w:r>
          </w:p>
          <w:p w14:paraId="5A48CC19" w14:textId="77777777" w:rsidR="009567DF" w:rsidRPr="00002FB7" w:rsidRDefault="009567DF" w:rsidP="00347A62">
            <w:pPr>
              <w:pStyle w:val="ListParagraph"/>
            </w:pPr>
            <w:r w:rsidRPr="00002FB7">
              <w:t>The chicken house could be fitted with a very noisy opening that will alert the owner in case of attempted theft.</w:t>
            </w:r>
          </w:p>
          <w:p w14:paraId="35CABAD7" w14:textId="77777777" w:rsidR="003B78C0" w:rsidRDefault="009567DF" w:rsidP="00347A62">
            <w:pPr>
              <w:pStyle w:val="ListParagraph"/>
            </w:pPr>
            <w:r w:rsidRPr="00002FB7">
              <w:t xml:space="preserve">Roosts could be placed at more than an arm’s length from the opening so that birds are out of reach of thieves. </w:t>
            </w:r>
          </w:p>
          <w:p w14:paraId="3D6EA931" w14:textId="77777777" w:rsidR="00584F01" w:rsidRPr="00002FB7" w:rsidRDefault="009567DF" w:rsidP="00347A62">
            <w:pPr>
              <w:pStyle w:val="ListParagraph"/>
            </w:pPr>
            <w:r w:rsidRPr="00002FB7">
              <w:t xml:space="preserve">The chicken house could be built where the owners can see it by peeping through their window. </w:t>
            </w:r>
          </w:p>
        </w:tc>
      </w:tr>
      <w:tr w:rsidR="00584F01" w14:paraId="29A77F3D" w14:textId="77777777" w:rsidTr="003B78C0">
        <w:trPr>
          <w:trHeight w:val="1671"/>
        </w:trPr>
        <w:tc>
          <w:tcPr>
            <w:tcW w:w="1569" w:type="dxa"/>
            <w:vAlign w:val="center"/>
          </w:tcPr>
          <w:p w14:paraId="738BE43A" w14:textId="77777777" w:rsidR="00584F01" w:rsidRDefault="00584F01" w:rsidP="00FB4BF7">
            <w:pPr>
              <w:rPr>
                <w:lang w:val="en-NZ"/>
              </w:rPr>
            </w:pPr>
            <w:r>
              <w:rPr>
                <w:noProof/>
                <w:lang w:eastAsia="en-AU"/>
              </w:rPr>
              <w:drawing>
                <wp:inline distT="0" distB="0" distL="0" distR="0" wp14:anchorId="2B8015A0" wp14:editId="6BCA6800">
                  <wp:extent cx="858938" cy="748024"/>
                  <wp:effectExtent l="0" t="1588"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rot="5400000">
                            <a:off x="0" y="0"/>
                            <a:ext cx="868410" cy="756273"/>
                          </a:xfrm>
                          <a:prstGeom prst="rect">
                            <a:avLst/>
                          </a:prstGeom>
                        </pic:spPr>
                      </pic:pic>
                    </a:graphicData>
                  </a:graphic>
                </wp:inline>
              </w:drawing>
            </w:r>
          </w:p>
        </w:tc>
        <w:tc>
          <w:tcPr>
            <w:tcW w:w="7611" w:type="dxa"/>
          </w:tcPr>
          <w:p w14:paraId="58BF6D85" w14:textId="77777777" w:rsidR="00584F01" w:rsidRPr="00505466" w:rsidRDefault="00584F01" w:rsidP="00FB4BF7">
            <w:pPr>
              <w:pStyle w:val="Heading3"/>
            </w:pPr>
            <w:r>
              <w:t>Thinking t</w:t>
            </w:r>
            <w:r w:rsidRPr="00505466">
              <w:t>ogether</w:t>
            </w:r>
          </w:p>
          <w:p w14:paraId="42D9693F" w14:textId="77777777" w:rsidR="00584F01" w:rsidRPr="003B78C0" w:rsidRDefault="00002FB7" w:rsidP="00347A62">
            <w:pPr>
              <w:pStyle w:val="ListParagraph"/>
              <w:rPr>
                <w:b/>
              </w:rPr>
            </w:pPr>
            <w:r w:rsidRPr="00002FB7">
              <w:t>Group discussion on the single most important factor on housing in relation to their purpose of keeping poultry</w:t>
            </w:r>
          </w:p>
        </w:tc>
      </w:tr>
      <w:tr w:rsidR="00584F01" w14:paraId="7DFD68F4" w14:textId="77777777" w:rsidTr="003B78C0">
        <w:trPr>
          <w:trHeight w:val="2228"/>
        </w:trPr>
        <w:tc>
          <w:tcPr>
            <w:tcW w:w="1569" w:type="dxa"/>
            <w:vAlign w:val="center"/>
          </w:tcPr>
          <w:p w14:paraId="19C90979" w14:textId="77777777" w:rsidR="00584F01" w:rsidRDefault="00584F01" w:rsidP="00FB4BF7">
            <w:pPr>
              <w:rPr>
                <w:lang w:val="en-NZ"/>
              </w:rPr>
            </w:pPr>
            <w:r>
              <w:rPr>
                <w:noProof/>
                <w:lang w:eastAsia="en-AU"/>
              </w:rPr>
              <w:drawing>
                <wp:inline distT="0" distB="0" distL="0" distR="0" wp14:anchorId="4F04AFC6" wp14:editId="01D82ECD">
                  <wp:extent cx="847323" cy="804786"/>
                  <wp:effectExtent l="0" t="0" r="0" b="0"/>
                  <wp:docPr id="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878139" cy="834055"/>
                          </a:xfrm>
                          <a:prstGeom prst="rect">
                            <a:avLst/>
                          </a:prstGeom>
                        </pic:spPr>
                      </pic:pic>
                    </a:graphicData>
                  </a:graphic>
                </wp:inline>
              </w:drawing>
            </w:r>
          </w:p>
        </w:tc>
        <w:tc>
          <w:tcPr>
            <w:tcW w:w="7611" w:type="dxa"/>
          </w:tcPr>
          <w:p w14:paraId="507D3748" w14:textId="77777777" w:rsidR="00584F01" w:rsidRPr="00DC4196" w:rsidRDefault="00584F01" w:rsidP="00002FB7">
            <w:pPr>
              <w:pStyle w:val="Heading3"/>
            </w:pPr>
            <w:r>
              <w:t>Working together</w:t>
            </w:r>
          </w:p>
          <w:p w14:paraId="6EBE9434" w14:textId="77777777" w:rsidR="00002FB7" w:rsidRPr="00E16CB2" w:rsidRDefault="00002FB7" w:rsidP="007E07BD">
            <w:pPr>
              <w:rPr>
                <w:color w:val="BF8F00" w:themeColor="accent4" w:themeShade="BF"/>
              </w:rPr>
            </w:pPr>
            <w:r w:rsidRPr="00E16CB2">
              <w:t>Divide into groups to build;</w:t>
            </w:r>
          </w:p>
          <w:p w14:paraId="204880EF" w14:textId="77777777" w:rsidR="00002FB7" w:rsidRPr="00E16CB2" w:rsidRDefault="00002FB7" w:rsidP="00347A62">
            <w:pPr>
              <w:pStyle w:val="ListParagraph"/>
              <w:rPr>
                <w:color w:val="BF8F00" w:themeColor="accent4" w:themeShade="BF"/>
              </w:rPr>
            </w:pPr>
            <w:r w:rsidRPr="00E16CB2">
              <w:t xml:space="preserve">Brooders, </w:t>
            </w:r>
          </w:p>
          <w:p w14:paraId="188715FC" w14:textId="77777777" w:rsidR="00002FB7" w:rsidRPr="00E16CB2" w:rsidRDefault="00002FB7" w:rsidP="00347A62">
            <w:pPr>
              <w:pStyle w:val="ListParagraph"/>
              <w:rPr>
                <w:color w:val="BF8F00" w:themeColor="accent4" w:themeShade="BF"/>
              </w:rPr>
            </w:pPr>
            <w:r w:rsidRPr="00E16CB2">
              <w:t xml:space="preserve">Perches and </w:t>
            </w:r>
          </w:p>
          <w:p w14:paraId="11633120" w14:textId="77777777" w:rsidR="00002FB7" w:rsidRPr="00E16CB2" w:rsidRDefault="00002FB7" w:rsidP="00347A62">
            <w:pPr>
              <w:pStyle w:val="ListParagraph"/>
              <w:rPr>
                <w:color w:val="BF8F00" w:themeColor="accent4" w:themeShade="BF"/>
              </w:rPr>
            </w:pPr>
            <w:r w:rsidRPr="00E16CB2">
              <w:t xml:space="preserve">Nesting boxes </w:t>
            </w:r>
          </w:p>
          <w:p w14:paraId="25606488" w14:textId="77777777" w:rsidR="00584F01" w:rsidRPr="00DC4196" w:rsidRDefault="00584F01" w:rsidP="00002FB7">
            <w:pPr>
              <w:spacing w:before="0" w:after="0" w:line="276" w:lineRule="auto"/>
              <w:contextualSpacing/>
            </w:pPr>
          </w:p>
        </w:tc>
      </w:tr>
    </w:tbl>
    <w:p w14:paraId="7DB057A4" w14:textId="77777777" w:rsidR="00584F01" w:rsidRDefault="00F00457" w:rsidP="00584F01">
      <w:pPr>
        <w:pStyle w:val="Heading1"/>
      </w:pPr>
      <w:bookmarkStart w:id="31" w:name="_Toc532275771"/>
      <w:bookmarkStart w:id="32" w:name="_Toc532277854"/>
      <w:r>
        <w:lastRenderedPageBreak/>
        <w:t>Session 3: Feeding – Food, Water and Related Issue</w:t>
      </w:r>
      <w:bookmarkEnd w:id="31"/>
      <w:bookmarkEnd w:id="32"/>
    </w:p>
    <w:p w14:paraId="711F2A48" w14:textId="77777777" w:rsidR="00EA505D" w:rsidRDefault="00F00457" w:rsidP="00EA505D">
      <w:pPr>
        <w:pStyle w:val="Heading2"/>
      </w:pPr>
      <w:bookmarkStart w:id="33" w:name="_Toc532275772"/>
      <w:bookmarkStart w:id="34" w:name="_Toc532277855"/>
      <w:r>
        <w:t>Learning goals</w:t>
      </w:r>
      <w:bookmarkEnd w:id="33"/>
      <w:bookmarkEnd w:id="34"/>
      <w:r>
        <w:t xml:space="preserve"> </w:t>
      </w:r>
    </w:p>
    <w:tbl>
      <w:tblPr>
        <w:tblW w:w="92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77"/>
        <w:gridCol w:w="7726"/>
      </w:tblGrid>
      <w:tr w:rsidR="00584F01" w14:paraId="31F60AA8" w14:textId="77777777" w:rsidTr="003B78C0">
        <w:trPr>
          <w:trHeight w:val="2935"/>
        </w:trPr>
        <w:tc>
          <w:tcPr>
            <w:tcW w:w="1477" w:type="dxa"/>
            <w:vAlign w:val="center"/>
          </w:tcPr>
          <w:p w14:paraId="53A60829" w14:textId="77777777" w:rsidR="00584F01" w:rsidRDefault="00584F01" w:rsidP="00FB4BF7">
            <w:pPr>
              <w:jc w:val="center"/>
              <w:rPr>
                <w:lang w:val="en-NZ"/>
              </w:rPr>
            </w:pPr>
            <w:r>
              <w:rPr>
                <w:noProof/>
                <w:lang w:eastAsia="en-AU"/>
              </w:rPr>
              <w:drawing>
                <wp:inline distT="0" distB="0" distL="0" distR="0" wp14:anchorId="5D882937" wp14:editId="4BA20C68">
                  <wp:extent cx="712800" cy="1311137"/>
                  <wp:effectExtent l="0" t="0" r="0" b="381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729880" cy="1342554"/>
                          </a:xfrm>
                          <a:prstGeom prst="rect">
                            <a:avLst/>
                          </a:prstGeom>
                        </pic:spPr>
                      </pic:pic>
                    </a:graphicData>
                  </a:graphic>
                </wp:inline>
              </w:drawing>
            </w:r>
          </w:p>
        </w:tc>
        <w:tc>
          <w:tcPr>
            <w:tcW w:w="7726" w:type="dxa"/>
          </w:tcPr>
          <w:p w14:paraId="2393FE6A" w14:textId="77777777" w:rsidR="00FB4BF7" w:rsidRDefault="00584F01" w:rsidP="003B78C0">
            <w:pPr>
              <w:pStyle w:val="Heading3"/>
            </w:pPr>
            <w:r>
              <w:t xml:space="preserve">Farmers will </w:t>
            </w:r>
            <w:r>
              <w:sym w:font="Wingdings" w:char="F0E0"/>
            </w:r>
          </w:p>
          <w:p w14:paraId="7F93E319" w14:textId="77777777" w:rsidR="00FB4BF7" w:rsidRPr="00FB4BF7" w:rsidRDefault="00FB4BF7" w:rsidP="00347A62">
            <w:pPr>
              <w:pStyle w:val="ListParagraph"/>
            </w:pPr>
            <w:r w:rsidRPr="00FB4BF7">
              <w:t xml:space="preserve">Understand nutrient requirements of chicken </w:t>
            </w:r>
          </w:p>
          <w:p w14:paraId="677C37EE" w14:textId="77777777" w:rsidR="00FB4BF7" w:rsidRPr="00FB4BF7" w:rsidRDefault="00FB4BF7" w:rsidP="00347A62">
            <w:pPr>
              <w:pStyle w:val="ListParagraph"/>
            </w:pPr>
            <w:r w:rsidRPr="00FB4BF7">
              <w:t>Understand how to utilize locally available feed resources</w:t>
            </w:r>
          </w:p>
          <w:p w14:paraId="237A9D6C" w14:textId="77777777" w:rsidR="00584F01" w:rsidRPr="00EA505D" w:rsidRDefault="00FB4BF7" w:rsidP="00347A62">
            <w:pPr>
              <w:pStyle w:val="ListParagraph"/>
            </w:pPr>
            <w:r w:rsidRPr="00FB4BF7">
              <w:t xml:space="preserve">Understand how to formulate supplementary feed </w:t>
            </w:r>
          </w:p>
        </w:tc>
      </w:tr>
    </w:tbl>
    <w:p w14:paraId="4703A161" w14:textId="77777777" w:rsidR="00EA505D" w:rsidRDefault="00EA505D" w:rsidP="00EA505D">
      <w:pPr>
        <w:pStyle w:val="Heading2"/>
      </w:pPr>
      <w:bookmarkStart w:id="35" w:name="_Toc532275773"/>
      <w:bookmarkStart w:id="36" w:name="_Toc532277856"/>
      <w:r>
        <w:t>Feeding</w:t>
      </w:r>
      <w:bookmarkEnd w:id="35"/>
      <w:bookmarkEnd w:id="36"/>
    </w:p>
    <w:p w14:paraId="7152D19D" w14:textId="77777777" w:rsidR="00B654A2" w:rsidRPr="00B654A2" w:rsidRDefault="00B654A2" w:rsidP="00B654A2">
      <w:pPr>
        <w:rPr>
          <w:lang w:val="en-NZ"/>
        </w:rPr>
      </w:pPr>
      <w:r>
        <w:rPr>
          <w:rFonts w:eastAsia="Arial Unicode MS"/>
        </w:rPr>
        <w:t>Chickens need adequate feed for</w:t>
      </w:r>
      <w:r w:rsidRPr="006009DD">
        <w:rPr>
          <w:rFonts w:eastAsia="Arial Unicode MS"/>
        </w:rPr>
        <w:t xml:space="preserve"> </w:t>
      </w:r>
      <w:r w:rsidR="00092615" w:rsidRPr="006009DD">
        <w:rPr>
          <w:rFonts w:eastAsia="Arial Unicode MS"/>
        </w:rPr>
        <w:t>maintena</w:t>
      </w:r>
      <w:r w:rsidR="00092615">
        <w:rPr>
          <w:rFonts w:eastAsia="Arial Unicode MS"/>
        </w:rPr>
        <w:t>nce (</w:t>
      </w:r>
      <w:r w:rsidRPr="006009DD">
        <w:rPr>
          <w:rFonts w:eastAsia="Arial Unicode MS"/>
        </w:rPr>
        <w:t>eg</w:t>
      </w:r>
      <w:r w:rsidR="00092615">
        <w:rPr>
          <w:rFonts w:eastAsia="Arial Unicode MS"/>
        </w:rPr>
        <w:t>.</w:t>
      </w:r>
      <w:r w:rsidRPr="006009DD">
        <w:rPr>
          <w:rFonts w:eastAsia="Arial Unicode MS"/>
        </w:rPr>
        <w:t xml:space="preserve"> to move around, renew their feathers, maintain b</w:t>
      </w:r>
      <w:r w:rsidR="00092615">
        <w:rPr>
          <w:rFonts w:eastAsia="Arial Unicode MS"/>
        </w:rPr>
        <w:t>ody growth and fight diseases) and for production (</w:t>
      </w:r>
      <w:r w:rsidRPr="006009DD">
        <w:rPr>
          <w:rFonts w:eastAsia="Arial Unicode MS"/>
        </w:rPr>
        <w:t>to grow and to produce eggs</w:t>
      </w:r>
      <w:r w:rsidR="00092615">
        <w:rPr>
          <w:rFonts w:eastAsia="Arial Unicode MS"/>
        </w:rPr>
        <w:t>)</w:t>
      </w:r>
      <w:r w:rsidRPr="006009DD">
        <w:rPr>
          <w:rFonts w:eastAsia="Arial Unicode MS"/>
        </w:rPr>
        <w:t>.</w:t>
      </w:r>
      <w:r w:rsidRPr="006009DD">
        <w:t xml:space="preserve"> </w:t>
      </w:r>
      <w:r w:rsidR="00092615">
        <w:t xml:space="preserve">Chickens </w:t>
      </w:r>
      <w:r w:rsidR="00B55D06">
        <w:t xml:space="preserve">require </w:t>
      </w:r>
      <w:r w:rsidR="00B55D06" w:rsidRPr="006009DD">
        <w:t>carbohydrates</w:t>
      </w:r>
      <w:r w:rsidRPr="006009DD">
        <w:t xml:space="preserve">, proteins, fats, minerals and vitamins in their feed.  </w:t>
      </w:r>
    </w:p>
    <w:p w14:paraId="114069E7" w14:textId="77777777" w:rsidR="00152DBF" w:rsidRPr="00152DBF" w:rsidRDefault="00152DBF" w:rsidP="00152DBF">
      <w:pPr>
        <w:spacing w:before="0" w:after="0" w:line="276" w:lineRule="auto"/>
        <w:contextualSpacing/>
        <w:rPr>
          <w:rFonts w:ascii="Times New Roman" w:hAnsi="Times New Roman"/>
        </w:rPr>
      </w:pPr>
    </w:p>
    <w:tbl>
      <w:tblPr>
        <w:tblStyle w:val="TableGrid"/>
        <w:tblW w:w="0" w:type="auto"/>
        <w:tblLook w:val="04A0" w:firstRow="1" w:lastRow="0" w:firstColumn="1" w:lastColumn="0" w:noHBand="0" w:noVBand="1"/>
      </w:tblPr>
      <w:tblGrid>
        <w:gridCol w:w="1417"/>
        <w:gridCol w:w="7644"/>
      </w:tblGrid>
      <w:tr w:rsidR="00152DBF" w14:paraId="6FD1A4BA" w14:textId="77777777" w:rsidTr="00B55D06">
        <w:tc>
          <w:tcPr>
            <w:tcW w:w="9180" w:type="dxa"/>
            <w:gridSpan w:val="2"/>
          </w:tcPr>
          <w:p w14:paraId="6F2B6BC0" w14:textId="77777777" w:rsidR="00152DBF" w:rsidRDefault="00152DBF" w:rsidP="00FD3A39">
            <w:pPr>
              <w:pStyle w:val="Heading3"/>
              <w:ind w:firstLine="0"/>
            </w:pPr>
            <w:r>
              <w:t>Nutrient requirements</w:t>
            </w:r>
          </w:p>
        </w:tc>
      </w:tr>
      <w:tr w:rsidR="00152DBF" w14:paraId="53ECA021" w14:textId="77777777" w:rsidTr="00B55D06">
        <w:tc>
          <w:tcPr>
            <w:tcW w:w="1417" w:type="dxa"/>
          </w:tcPr>
          <w:p w14:paraId="58A956B3" w14:textId="77777777" w:rsidR="00152DBF" w:rsidRDefault="00152DBF" w:rsidP="00FD3A39">
            <w:pPr>
              <w:rPr>
                <w:lang w:val="en-NZ"/>
              </w:rPr>
            </w:pPr>
          </w:p>
          <w:p w14:paraId="736FF6DA" w14:textId="77777777" w:rsidR="00152DBF" w:rsidRDefault="00152DBF" w:rsidP="00FD3A39">
            <w:pPr>
              <w:rPr>
                <w:lang w:val="en-NZ"/>
              </w:rPr>
            </w:pPr>
            <w:r w:rsidRPr="004D0B96">
              <w:rPr>
                <w:noProof/>
                <w:lang w:eastAsia="en-AU"/>
              </w:rPr>
              <w:drawing>
                <wp:inline distT="0" distB="0" distL="0" distR="0" wp14:anchorId="22C2D211" wp14:editId="27019950">
                  <wp:extent cx="755276" cy="800405"/>
                  <wp:effectExtent l="0" t="0" r="6985" b="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11799" cy="860306"/>
                          </a:xfrm>
                          <a:prstGeom prst="rect">
                            <a:avLst/>
                          </a:prstGeom>
                        </pic:spPr>
                      </pic:pic>
                    </a:graphicData>
                  </a:graphic>
                </wp:inline>
              </w:drawing>
            </w:r>
          </w:p>
        </w:tc>
        <w:tc>
          <w:tcPr>
            <w:tcW w:w="7763" w:type="dxa"/>
          </w:tcPr>
          <w:p w14:paraId="295E03A1" w14:textId="77777777" w:rsidR="00152DBF" w:rsidRPr="006009DD" w:rsidRDefault="00152DBF" w:rsidP="007E07BD">
            <w:r w:rsidRPr="006009DD">
              <w:t>The proportions of carbohydrates, proteins, fats, minerals and vitamins that the bird needs in the</w:t>
            </w:r>
            <w:r w:rsidR="00092615">
              <w:t>ir</w:t>
            </w:r>
            <w:r w:rsidRPr="006009DD">
              <w:t xml:space="preserve"> rations will depend on the age of the bird and whether it is being raised for meat or for laying eggs:</w:t>
            </w:r>
          </w:p>
          <w:p w14:paraId="16BE09D6" w14:textId="77777777" w:rsidR="00152DBF" w:rsidRPr="00FB4BF7" w:rsidRDefault="00152DBF" w:rsidP="00347A62">
            <w:pPr>
              <w:pStyle w:val="ListParagraph"/>
            </w:pPr>
            <w:r w:rsidRPr="00FB4BF7">
              <w:t>From hatching (1 day old) to 3 months of age, birds are growing.  They need feed that contains a large amount of protein.  The feed should have a protein content of about 18.5%.</w:t>
            </w:r>
          </w:p>
          <w:p w14:paraId="138C2220" w14:textId="77777777" w:rsidR="00152DBF" w:rsidRPr="00FB4BF7" w:rsidRDefault="00152DBF" w:rsidP="00347A62">
            <w:pPr>
              <w:pStyle w:val="ListParagraph"/>
            </w:pPr>
            <w:r w:rsidRPr="00FB4BF7">
              <w:t>After 3 months old, birds raised for meat need less protein.  Their feed should have a protein content of about 14%.</w:t>
            </w:r>
          </w:p>
          <w:p w14:paraId="0205CEC4" w14:textId="77777777" w:rsidR="00152DBF" w:rsidRPr="00FB4BF7" w:rsidRDefault="00152DBF" w:rsidP="00347A62">
            <w:pPr>
              <w:pStyle w:val="ListParagraph"/>
            </w:pPr>
            <w:r w:rsidRPr="00FB4BF7">
              <w:t>After 3 months old, birds laying eggs need more protein and minerals than birds raised for meat.  Their feed should have a protein content of about 16.5%.</w:t>
            </w:r>
          </w:p>
          <w:p w14:paraId="33D9DDF7" w14:textId="77777777" w:rsidR="00152DBF" w:rsidRPr="006009DD" w:rsidRDefault="00152DBF" w:rsidP="007E07BD">
            <w:pPr>
              <w:rPr>
                <w:rFonts w:eastAsia="Arial Unicode MS"/>
              </w:rPr>
            </w:pPr>
            <w:r w:rsidRPr="006009DD">
              <w:rPr>
                <w:rFonts w:eastAsia="Arial Unicode MS"/>
              </w:rPr>
              <w:t xml:space="preserve">There are feed resources available for feeding chickens at all levels of production. </w:t>
            </w:r>
            <w:r w:rsidR="00AE3934" w:rsidRPr="006009DD">
              <w:rPr>
                <w:rFonts w:eastAsia="Arial Unicode MS"/>
              </w:rPr>
              <w:t>Farmers</w:t>
            </w:r>
            <w:r w:rsidRPr="006009DD">
              <w:rPr>
                <w:rFonts w:eastAsia="Arial Unicode MS"/>
              </w:rPr>
              <w:t xml:space="preserve"> using the semi-intensive system who make their own feed must base the rations on home produced feed resources obtained locally. In backyard systems, available resources should be supplemented with appropriate nutrients as necessary. Food products from household waste fed to free-range birds should also be supplemented. </w:t>
            </w:r>
          </w:p>
          <w:p w14:paraId="48251F61" w14:textId="77777777" w:rsidR="00152DBF" w:rsidRPr="006009DD" w:rsidRDefault="00152DBF" w:rsidP="007E07BD">
            <w:r w:rsidRPr="006009DD">
              <w:t>Birds that are allowed to wander around free and eat whatever they can find do not grow properly.  They produce little meat and few eggs.  In order to get good meat and egg production from birds, they must be confined in houses and given food that contains the necessary nutrients.</w:t>
            </w:r>
          </w:p>
          <w:p w14:paraId="5331A421" w14:textId="77777777" w:rsidR="00152DBF" w:rsidRPr="006009DD" w:rsidRDefault="00B55D06" w:rsidP="007E07BD">
            <w:r>
              <w:lastRenderedPageBreak/>
              <w:t>A complete chicken</w:t>
            </w:r>
            <w:r w:rsidR="00152DBF" w:rsidRPr="006009DD">
              <w:t xml:space="preserve"> feed must contain a balance of nutrients, or the birds will begin to show signs of nutrient deficiencies (shortage).  All animals can suffer from deficiency problems, but in birds a deficiency very quickly leads to:</w:t>
            </w:r>
          </w:p>
          <w:p w14:paraId="3272624D" w14:textId="77777777" w:rsidR="00152DBF" w:rsidRPr="00DD3C29" w:rsidRDefault="00152DBF" w:rsidP="00347A62">
            <w:pPr>
              <w:pStyle w:val="ListParagraph"/>
            </w:pPr>
            <w:r w:rsidRPr="00DD3C29">
              <w:t>Low body weights</w:t>
            </w:r>
          </w:p>
          <w:p w14:paraId="6931F56B" w14:textId="77777777" w:rsidR="00152DBF" w:rsidRPr="00DD3C29" w:rsidRDefault="00152DBF" w:rsidP="00347A62">
            <w:pPr>
              <w:pStyle w:val="ListParagraph"/>
            </w:pPr>
            <w:r w:rsidRPr="00DD3C29">
              <w:t>Poor health</w:t>
            </w:r>
          </w:p>
          <w:p w14:paraId="3CA0F4B8" w14:textId="77777777" w:rsidR="00152DBF" w:rsidRPr="00DD3C29" w:rsidRDefault="00152DBF" w:rsidP="00347A62">
            <w:pPr>
              <w:pStyle w:val="ListParagraph"/>
            </w:pPr>
            <w:r w:rsidRPr="00DD3C29">
              <w:t>Leg problems</w:t>
            </w:r>
          </w:p>
          <w:p w14:paraId="05D91170" w14:textId="77777777" w:rsidR="00152DBF" w:rsidRPr="00DD3C29" w:rsidRDefault="00152DBF" w:rsidP="00347A62">
            <w:pPr>
              <w:pStyle w:val="ListParagraph"/>
            </w:pPr>
            <w:r w:rsidRPr="00DD3C29">
              <w:t>Poor feathering</w:t>
            </w:r>
          </w:p>
          <w:p w14:paraId="737E99F3" w14:textId="77777777" w:rsidR="00152DBF" w:rsidRPr="00DD3C29" w:rsidRDefault="00152DBF" w:rsidP="00347A62">
            <w:pPr>
              <w:pStyle w:val="ListParagraph"/>
            </w:pPr>
            <w:r w:rsidRPr="00DD3C29">
              <w:t xml:space="preserve">Poor egg production </w:t>
            </w:r>
          </w:p>
          <w:p w14:paraId="5AE4FC2E" w14:textId="77777777" w:rsidR="00152DBF" w:rsidRPr="00DD3C29" w:rsidRDefault="00152DBF" w:rsidP="00347A62">
            <w:pPr>
              <w:pStyle w:val="ListParagraph"/>
            </w:pPr>
            <w:r w:rsidRPr="00DD3C29">
              <w:t>Eggs with thin shells</w:t>
            </w:r>
          </w:p>
          <w:p w14:paraId="1DAB6920" w14:textId="77777777" w:rsidR="00152DBF" w:rsidRPr="001D5363" w:rsidRDefault="00152DBF" w:rsidP="00347A62">
            <w:pPr>
              <w:pStyle w:val="ListParagraph"/>
            </w:pPr>
            <w:r w:rsidRPr="00DD3C29">
              <w:t>Infections</w:t>
            </w:r>
          </w:p>
        </w:tc>
      </w:tr>
    </w:tbl>
    <w:p w14:paraId="37C7F1F9" w14:textId="77777777" w:rsidR="00EA505D" w:rsidRDefault="00EA505D"/>
    <w:p w14:paraId="0C9AAB16" w14:textId="77777777" w:rsidR="00152DBF" w:rsidRDefault="009F5FEF">
      <w:r w:rsidRPr="009F5FEF">
        <w:rPr>
          <w:noProof/>
          <w:lang w:eastAsia="en-AU"/>
        </w:rPr>
        <w:drawing>
          <wp:inline distT="0" distB="0" distL="0" distR="0" wp14:anchorId="03636251" wp14:editId="16BF5F25">
            <wp:extent cx="5643315" cy="4286250"/>
            <wp:effectExtent l="38100" t="57150" r="109785" b="9525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5656161" cy="42960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A2255D" w14:textId="77777777" w:rsidR="00D3184F" w:rsidRPr="006009DD" w:rsidRDefault="00D3184F" w:rsidP="00D3184F">
      <w:pPr>
        <w:rPr>
          <w:rFonts w:ascii="Times New Roman" w:hAnsi="Times New Roman"/>
          <w:b/>
          <w:i/>
        </w:rPr>
      </w:pPr>
      <w:r w:rsidRPr="006009DD">
        <w:rPr>
          <w:rFonts w:ascii="Times New Roman" w:hAnsi="Times New Roman"/>
          <w:b/>
          <w:i/>
        </w:rPr>
        <w:t>Figure 4. Using locally available food resources to process and formulate a simple supplementary diet for chickens</w:t>
      </w:r>
    </w:p>
    <w:p w14:paraId="7B80275D" w14:textId="77777777" w:rsidR="00EA505D" w:rsidRDefault="00EA505D"/>
    <w:p w14:paraId="7E731F08" w14:textId="77777777" w:rsidR="00D3184F" w:rsidRDefault="00D3184F"/>
    <w:p w14:paraId="217A66AD" w14:textId="77777777" w:rsidR="00D3184F" w:rsidRDefault="00D3184F"/>
    <w:tbl>
      <w:tblPr>
        <w:tblStyle w:val="TableGrid"/>
        <w:tblW w:w="0" w:type="auto"/>
        <w:tblLook w:val="04A0" w:firstRow="1" w:lastRow="0" w:firstColumn="1" w:lastColumn="0" w:noHBand="0" w:noVBand="1"/>
      </w:tblPr>
      <w:tblGrid>
        <w:gridCol w:w="1417"/>
        <w:gridCol w:w="7644"/>
      </w:tblGrid>
      <w:tr w:rsidR="00D3184F" w14:paraId="766B9F40" w14:textId="77777777" w:rsidTr="00C317D8">
        <w:tc>
          <w:tcPr>
            <w:tcW w:w="9180" w:type="dxa"/>
            <w:gridSpan w:val="2"/>
          </w:tcPr>
          <w:p w14:paraId="6FC1BC8F" w14:textId="77777777" w:rsidR="00D3184F" w:rsidRDefault="00D3184F" w:rsidP="00FD3A39">
            <w:pPr>
              <w:pStyle w:val="Heading3"/>
              <w:ind w:firstLine="0"/>
            </w:pPr>
            <w:r>
              <w:lastRenderedPageBreak/>
              <w:t>Rations</w:t>
            </w:r>
          </w:p>
        </w:tc>
      </w:tr>
      <w:tr w:rsidR="00D3184F" w14:paraId="4BA40735" w14:textId="77777777" w:rsidTr="00C317D8">
        <w:tc>
          <w:tcPr>
            <w:tcW w:w="1417" w:type="dxa"/>
          </w:tcPr>
          <w:p w14:paraId="19C94A45" w14:textId="77777777" w:rsidR="00D3184F" w:rsidRDefault="00D3184F" w:rsidP="00FD3A39">
            <w:pPr>
              <w:rPr>
                <w:lang w:val="en-NZ"/>
              </w:rPr>
            </w:pPr>
          </w:p>
          <w:p w14:paraId="5A3301D2" w14:textId="77777777" w:rsidR="00D3184F" w:rsidRDefault="00D3184F" w:rsidP="00FD3A39">
            <w:pPr>
              <w:rPr>
                <w:lang w:val="en-NZ"/>
              </w:rPr>
            </w:pPr>
            <w:r w:rsidRPr="004D0B96">
              <w:rPr>
                <w:noProof/>
                <w:lang w:eastAsia="en-AU"/>
              </w:rPr>
              <w:drawing>
                <wp:inline distT="0" distB="0" distL="0" distR="0" wp14:anchorId="46B1DE3D" wp14:editId="30A7B529">
                  <wp:extent cx="755276" cy="800405"/>
                  <wp:effectExtent l="0" t="0" r="6985" b="0"/>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11799" cy="860306"/>
                          </a:xfrm>
                          <a:prstGeom prst="rect">
                            <a:avLst/>
                          </a:prstGeom>
                        </pic:spPr>
                      </pic:pic>
                    </a:graphicData>
                  </a:graphic>
                </wp:inline>
              </w:drawing>
            </w:r>
          </w:p>
        </w:tc>
        <w:tc>
          <w:tcPr>
            <w:tcW w:w="7763" w:type="dxa"/>
          </w:tcPr>
          <w:p w14:paraId="71D9BD70" w14:textId="77777777" w:rsidR="00D3184F" w:rsidRPr="006009DD" w:rsidRDefault="00D3184F" w:rsidP="007E07BD">
            <w:r w:rsidRPr="006009DD">
              <w:t xml:space="preserve">Rations will change with the requirements of the bird.  Young birds need rations that are rich in protein, while laying birds need plenty of minerals.  Some examples of rations are given in Table 2.  </w:t>
            </w:r>
          </w:p>
          <w:p w14:paraId="49455DF5" w14:textId="77777777" w:rsidR="00D3184F" w:rsidRPr="006009DD" w:rsidRDefault="00D3184F" w:rsidP="007E07BD">
            <w:r w:rsidRPr="006009DD">
              <w:t>The following are some important things to remember about rations for chickens:</w:t>
            </w:r>
          </w:p>
          <w:p w14:paraId="05326BFB" w14:textId="77777777" w:rsidR="00D3184F" w:rsidRPr="00FB4BF7" w:rsidRDefault="00D3184F" w:rsidP="00347A62">
            <w:pPr>
              <w:pStyle w:val="ListParagraph"/>
            </w:pPr>
            <w:r w:rsidRPr="00FB4BF7">
              <w:t xml:space="preserve">Feed mixture should be thoroughly mixed and made as crumble or pellet form before feeding it to chickens. </w:t>
            </w:r>
          </w:p>
          <w:p w14:paraId="7A6525D7" w14:textId="77777777" w:rsidR="00D3184F" w:rsidRPr="00FB4BF7" w:rsidRDefault="00C317D8" w:rsidP="00347A62">
            <w:pPr>
              <w:pStyle w:val="ListParagraph"/>
            </w:pPr>
            <w:r>
              <w:t>W</w:t>
            </w:r>
            <w:r w:rsidR="00D3184F" w:rsidRPr="00FB4BF7">
              <w:t>hole grain can be scattered over the run.  This encourages birds to scratch the ground as they feed, so they take in minerals from the soil.</w:t>
            </w:r>
          </w:p>
          <w:p w14:paraId="1569A903" w14:textId="77777777" w:rsidR="00C317D8" w:rsidRDefault="00D3184F" w:rsidP="00347A62">
            <w:pPr>
              <w:pStyle w:val="ListParagraph"/>
            </w:pPr>
            <w:r w:rsidRPr="00FB4BF7">
              <w:t xml:space="preserve">Green vegetable can be hung up in the run or chicken house.  This encourages the birds to peck at the bundle of green vegetables and not at each other.  </w:t>
            </w:r>
          </w:p>
          <w:p w14:paraId="11858DF7" w14:textId="77777777" w:rsidR="00D3184F" w:rsidRPr="00D3184F" w:rsidRDefault="00D3184F" w:rsidP="00347A62">
            <w:pPr>
              <w:pStyle w:val="ListParagraph"/>
            </w:pPr>
            <w:r w:rsidRPr="00FB4BF7">
              <w:t>Always clean out unused feed every day.</w:t>
            </w:r>
          </w:p>
        </w:tc>
      </w:tr>
    </w:tbl>
    <w:p w14:paraId="6EB56B38" w14:textId="77777777" w:rsidR="00D3184F" w:rsidRDefault="00D3184F"/>
    <w:tbl>
      <w:tblPr>
        <w:tblStyle w:val="LightList-Accent11"/>
        <w:tblW w:w="9047" w:type="dxa"/>
        <w:tblLook w:val="04A0" w:firstRow="1" w:lastRow="0" w:firstColumn="1" w:lastColumn="0" w:noHBand="0" w:noVBand="1"/>
      </w:tblPr>
      <w:tblGrid>
        <w:gridCol w:w="1785"/>
        <w:gridCol w:w="1313"/>
        <w:gridCol w:w="545"/>
        <w:gridCol w:w="1793"/>
        <w:gridCol w:w="840"/>
        <w:gridCol w:w="955"/>
        <w:gridCol w:w="1816"/>
      </w:tblGrid>
      <w:tr w:rsidR="00D3184F" w:rsidRPr="006009DD" w14:paraId="40CF9C26" w14:textId="77777777" w:rsidTr="00D3184F">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785" w:type="dxa"/>
          </w:tcPr>
          <w:p w14:paraId="40DF43EC" w14:textId="77777777" w:rsidR="00D3184F" w:rsidRPr="006009DD" w:rsidRDefault="00D3184F" w:rsidP="007E07BD">
            <w:r w:rsidRPr="006009DD">
              <w:t>Age of bird</w:t>
            </w:r>
          </w:p>
        </w:tc>
        <w:tc>
          <w:tcPr>
            <w:tcW w:w="1858" w:type="dxa"/>
            <w:gridSpan w:val="2"/>
          </w:tcPr>
          <w:p w14:paraId="503D82E2" w14:textId="77777777" w:rsidR="00D3184F" w:rsidRPr="006009DD" w:rsidRDefault="00D3184F" w:rsidP="007E07BD">
            <w:pPr>
              <w:cnfStyle w:val="100000000000" w:firstRow="1" w:lastRow="0" w:firstColumn="0" w:lastColumn="0" w:oddVBand="0" w:evenVBand="0" w:oddHBand="0" w:evenHBand="0" w:firstRowFirstColumn="0" w:firstRowLastColumn="0" w:lastRowFirstColumn="0" w:lastRowLastColumn="0"/>
            </w:pPr>
            <w:r w:rsidRPr="006009DD">
              <w:t>Carbohydrate</w:t>
            </w:r>
          </w:p>
        </w:tc>
        <w:tc>
          <w:tcPr>
            <w:tcW w:w="1793" w:type="dxa"/>
          </w:tcPr>
          <w:p w14:paraId="62D3033F" w14:textId="77777777" w:rsidR="00D3184F" w:rsidRPr="006009DD" w:rsidRDefault="00D3184F" w:rsidP="007E07BD">
            <w:pPr>
              <w:cnfStyle w:val="100000000000" w:firstRow="1" w:lastRow="0" w:firstColumn="0" w:lastColumn="0" w:oddVBand="0" w:evenVBand="0" w:oddHBand="0" w:evenHBand="0" w:firstRowFirstColumn="0" w:firstRowLastColumn="0" w:lastRowFirstColumn="0" w:lastRowLastColumn="0"/>
            </w:pPr>
            <w:r w:rsidRPr="006009DD">
              <w:t>Plant protein</w:t>
            </w:r>
          </w:p>
        </w:tc>
        <w:tc>
          <w:tcPr>
            <w:tcW w:w="1795" w:type="dxa"/>
            <w:gridSpan w:val="2"/>
          </w:tcPr>
          <w:p w14:paraId="54307E59" w14:textId="77777777" w:rsidR="00D3184F" w:rsidRPr="006009DD" w:rsidRDefault="00D3184F" w:rsidP="007E07BD">
            <w:pPr>
              <w:cnfStyle w:val="100000000000" w:firstRow="1" w:lastRow="0" w:firstColumn="0" w:lastColumn="0" w:oddVBand="0" w:evenVBand="0" w:oddHBand="0" w:evenHBand="0" w:firstRowFirstColumn="0" w:firstRowLastColumn="0" w:lastRowFirstColumn="0" w:lastRowLastColumn="0"/>
            </w:pPr>
            <w:r w:rsidRPr="006009DD">
              <w:t>Animal protein</w:t>
            </w:r>
          </w:p>
        </w:tc>
        <w:tc>
          <w:tcPr>
            <w:tcW w:w="1816" w:type="dxa"/>
          </w:tcPr>
          <w:p w14:paraId="636BFCD6" w14:textId="77777777" w:rsidR="00D3184F" w:rsidRPr="006009DD" w:rsidRDefault="00D3184F" w:rsidP="007E07BD">
            <w:pPr>
              <w:cnfStyle w:val="100000000000" w:firstRow="1" w:lastRow="0" w:firstColumn="0" w:lastColumn="0" w:oddVBand="0" w:evenVBand="0" w:oddHBand="0" w:evenHBand="0" w:firstRowFirstColumn="0" w:firstRowLastColumn="0" w:lastRowFirstColumn="0" w:lastRowLastColumn="0"/>
            </w:pPr>
            <w:r w:rsidRPr="006009DD">
              <w:t>Minerals</w:t>
            </w:r>
          </w:p>
        </w:tc>
      </w:tr>
      <w:tr w:rsidR="00D3184F" w:rsidRPr="006009DD" w14:paraId="10826161" w14:textId="77777777" w:rsidTr="00D3184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785" w:type="dxa"/>
          </w:tcPr>
          <w:p w14:paraId="77A621B0" w14:textId="77777777" w:rsidR="00D3184F" w:rsidRPr="006009DD" w:rsidRDefault="00D3184F" w:rsidP="007E07BD">
            <w:pPr>
              <w:rPr>
                <w:b w:val="0"/>
              </w:rPr>
            </w:pPr>
            <w:r w:rsidRPr="006009DD">
              <w:rPr>
                <w:b w:val="0"/>
              </w:rPr>
              <w:t>Up to 8 weeks</w:t>
            </w:r>
          </w:p>
        </w:tc>
        <w:tc>
          <w:tcPr>
            <w:tcW w:w="1858" w:type="dxa"/>
            <w:gridSpan w:val="2"/>
          </w:tcPr>
          <w:p w14:paraId="3B674C82" w14:textId="77777777" w:rsidR="00D3184F" w:rsidRPr="006009DD" w:rsidRDefault="00D3184F" w:rsidP="007E07BD">
            <w:pPr>
              <w:cnfStyle w:val="000000100000" w:firstRow="0" w:lastRow="0" w:firstColumn="0" w:lastColumn="0" w:oddVBand="0" w:evenVBand="0" w:oddHBand="1" w:evenHBand="0" w:firstRowFirstColumn="0" w:firstRowLastColumn="0" w:lastRowFirstColumn="0" w:lastRowLastColumn="0"/>
            </w:pPr>
            <w:r w:rsidRPr="006009DD">
              <w:t>7 parts</w:t>
            </w:r>
          </w:p>
        </w:tc>
        <w:tc>
          <w:tcPr>
            <w:tcW w:w="1793" w:type="dxa"/>
          </w:tcPr>
          <w:p w14:paraId="04EEDC8A" w14:textId="77777777" w:rsidR="00D3184F" w:rsidRPr="006009DD" w:rsidRDefault="00D3184F" w:rsidP="007E07BD">
            <w:pPr>
              <w:cnfStyle w:val="000000100000" w:firstRow="0" w:lastRow="0" w:firstColumn="0" w:lastColumn="0" w:oddVBand="0" w:evenVBand="0" w:oddHBand="1" w:evenHBand="0" w:firstRowFirstColumn="0" w:firstRowLastColumn="0" w:lastRowFirstColumn="0" w:lastRowLastColumn="0"/>
            </w:pPr>
            <w:r w:rsidRPr="006009DD">
              <w:t>2 parts</w:t>
            </w:r>
          </w:p>
        </w:tc>
        <w:tc>
          <w:tcPr>
            <w:tcW w:w="1795" w:type="dxa"/>
            <w:gridSpan w:val="2"/>
          </w:tcPr>
          <w:p w14:paraId="5A8F4E48" w14:textId="77777777" w:rsidR="00D3184F" w:rsidRPr="006009DD" w:rsidRDefault="00D3184F" w:rsidP="007E07BD">
            <w:pPr>
              <w:cnfStyle w:val="000000100000" w:firstRow="0" w:lastRow="0" w:firstColumn="0" w:lastColumn="0" w:oddVBand="0" w:evenVBand="0" w:oddHBand="1" w:evenHBand="0" w:firstRowFirstColumn="0" w:firstRowLastColumn="0" w:lastRowFirstColumn="0" w:lastRowLastColumn="0"/>
            </w:pPr>
            <w:r w:rsidRPr="006009DD">
              <w:t>1 part</w:t>
            </w:r>
          </w:p>
        </w:tc>
        <w:tc>
          <w:tcPr>
            <w:tcW w:w="1816" w:type="dxa"/>
          </w:tcPr>
          <w:p w14:paraId="46BB0A2E" w14:textId="77777777" w:rsidR="00D3184F" w:rsidRPr="006009DD" w:rsidRDefault="00D3184F" w:rsidP="007E07BD">
            <w:pPr>
              <w:cnfStyle w:val="000000100000" w:firstRow="0" w:lastRow="0" w:firstColumn="0" w:lastColumn="0" w:oddVBand="0" w:evenVBand="0" w:oddHBand="1" w:evenHBand="0" w:firstRowFirstColumn="0" w:firstRowLastColumn="0" w:lastRowFirstColumn="0" w:lastRowLastColumn="0"/>
            </w:pPr>
            <w:r w:rsidRPr="006009DD">
              <w:t>0.25 part</w:t>
            </w:r>
          </w:p>
        </w:tc>
      </w:tr>
      <w:tr w:rsidR="00D3184F" w:rsidRPr="006009DD" w14:paraId="062647B8" w14:textId="77777777" w:rsidTr="00D3184F">
        <w:trPr>
          <w:trHeight w:val="375"/>
        </w:trPr>
        <w:tc>
          <w:tcPr>
            <w:cnfStyle w:val="001000000000" w:firstRow="0" w:lastRow="0" w:firstColumn="1" w:lastColumn="0" w:oddVBand="0" w:evenVBand="0" w:oddHBand="0" w:evenHBand="0" w:firstRowFirstColumn="0" w:firstRowLastColumn="0" w:lastRowFirstColumn="0" w:lastRowLastColumn="0"/>
            <w:tcW w:w="1785" w:type="dxa"/>
          </w:tcPr>
          <w:p w14:paraId="74DE7178" w14:textId="77777777" w:rsidR="00D3184F" w:rsidRPr="006009DD" w:rsidRDefault="00D3184F" w:rsidP="007E07BD">
            <w:pPr>
              <w:rPr>
                <w:b w:val="0"/>
              </w:rPr>
            </w:pPr>
            <w:r w:rsidRPr="006009DD">
              <w:rPr>
                <w:b w:val="0"/>
              </w:rPr>
              <w:t>8-12 weeks</w:t>
            </w:r>
          </w:p>
        </w:tc>
        <w:tc>
          <w:tcPr>
            <w:tcW w:w="1858" w:type="dxa"/>
            <w:gridSpan w:val="2"/>
          </w:tcPr>
          <w:p w14:paraId="14B40162" w14:textId="77777777" w:rsidR="00D3184F" w:rsidRPr="006009DD" w:rsidRDefault="00D3184F" w:rsidP="007E07BD">
            <w:pPr>
              <w:cnfStyle w:val="000000000000" w:firstRow="0" w:lastRow="0" w:firstColumn="0" w:lastColumn="0" w:oddVBand="0" w:evenVBand="0" w:oddHBand="0" w:evenHBand="0" w:firstRowFirstColumn="0" w:firstRowLastColumn="0" w:lastRowFirstColumn="0" w:lastRowLastColumn="0"/>
            </w:pPr>
            <w:r w:rsidRPr="006009DD">
              <w:t>8 parts</w:t>
            </w:r>
          </w:p>
        </w:tc>
        <w:tc>
          <w:tcPr>
            <w:tcW w:w="1793" w:type="dxa"/>
          </w:tcPr>
          <w:p w14:paraId="58A5B895" w14:textId="77777777" w:rsidR="00D3184F" w:rsidRPr="006009DD" w:rsidRDefault="00D3184F" w:rsidP="007E07BD">
            <w:pPr>
              <w:cnfStyle w:val="000000000000" w:firstRow="0" w:lastRow="0" w:firstColumn="0" w:lastColumn="0" w:oddVBand="0" w:evenVBand="0" w:oddHBand="0" w:evenHBand="0" w:firstRowFirstColumn="0" w:firstRowLastColumn="0" w:lastRowFirstColumn="0" w:lastRowLastColumn="0"/>
            </w:pPr>
            <w:r w:rsidRPr="006009DD">
              <w:t>1.5 parts</w:t>
            </w:r>
          </w:p>
        </w:tc>
        <w:tc>
          <w:tcPr>
            <w:tcW w:w="1795" w:type="dxa"/>
            <w:gridSpan w:val="2"/>
          </w:tcPr>
          <w:p w14:paraId="68A71DDE" w14:textId="77777777" w:rsidR="00D3184F" w:rsidRPr="006009DD" w:rsidRDefault="00D3184F" w:rsidP="007E07BD">
            <w:pPr>
              <w:cnfStyle w:val="000000000000" w:firstRow="0" w:lastRow="0" w:firstColumn="0" w:lastColumn="0" w:oddVBand="0" w:evenVBand="0" w:oddHBand="0" w:evenHBand="0" w:firstRowFirstColumn="0" w:firstRowLastColumn="0" w:lastRowFirstColumn="0" w:lastRowLastColumn="0"/>
            </w:pPr>
            <w:r w:rsidRPr="006009DD">
              <w:t>1 part</w:t>
            </w:r>
          </w:p>
        </w:tc>
        <w:tc>
          <w:tcPr>
            <w:tcW w:w="1816" w:type="dxa"/>
          </w:tcPr>
          <w:p w14:paraId="6E31C382" w14:textId="77777777" w:rsidR="00D3184F" w:rsidRPr="006009DD" w:rsidRDefault="00D3184F" w:rsidP="007E07BD">
            <w:pPr>
              <w:cnfStyle w:val="000000000000" w:firstRow="0" w:lastRow="0" w:firstColumn="0" w:lastColumn="0" w:oddVBand="0" w:evenVBand="0" w:oddHBand="0" w:evenHBand="0" w:firstRowFirstColumn="0" w:firstRowLastColumn="0" w:lastRowFirstColumn="0" w:lastRowLastColumn="0"/>
            </w:pPr>
            <w:r w:rsidRPr="006009DD">
              <w:t>0.25 part</w:t>
            </w:r>
          </w:p>
        </w:tc>
      </w:tr>
      <w:tr w:rsidR="00D3184F" w:rsidRPr="006009DD" w14:paraId="24D25B0D" w14:textId="77777777" w:rsidTr="00D3184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785" w:type="dxa"/>
          </w:tcPr>
          <w:p w14:paraId="059A0A21" w14:textId="77777777" w:rsidR="00D3184F" w:rsidRPr="006009DD" w:rsidRDefault="00D3184F" w:rsidP="007E07BD">
            <w:pPr>
              <w:rPr>
                <w:b w:val="0"/>
              </w:rPr>
            </w:pPr>
            <w:r w:rsidRPr="006009DD">
              <w:rPr>
                <w:b w:val="0"/>
              </w:rPr>
              <w:t>Laying</w:t>
            </w:r>
          </w:p>
        </w:tc>
        <w:tc>
          <w:tcPr>
            <w:tcW w:w="1858" w:type="dxa"/>
            <w:gridSpan w:val="2"/>
          </w:tcPr>
          <w:p w14:paraId="018354E1" w14:textId="77777777" w:rsidR="00D3184F" w:rsidRPr="006009DD" w:rsidRDefault="00D3184F" w:rsidP="007E07BD">
            <w:pPr>
              <w:cnfStyle w:val="000000100000" w:firstRow="0" w:lastRow="0" w:firstColumn="0" w:lastColumn="0" w:oddVBand="0" w:evenVBand="0" w:oddHBand="1" w:evenHBand="0" w:firstRowFirstColumn="0" w:firstRowLastColumn="0" w:lastRowFirstColumn="0" w:lastRowLastColumn="0"/>
            </w:pPr>
            <w:r w:rsidRPr="006009DD">
              <w:t>8 parts</w:t>
            </w:r>
          </w:p>
        </w:tc>
        <w:tc>
          <w:tcPr>
            <w:tcW w:w="1793" w:type="dxa"/>
          </w:tcPr>
          <w:p w14:paraId="265BFAC1" w14:textId="77777777" w:rsidR="00D3184F" w:rsidRPr="006009DD" w:rsidRDefault="00D3184F" w:rsidP="007E07BD">
            <w:pPr>
              <w:cnfStyle w:val="000000100000" w:firstRow="0" w:lastRow="0" w:firstColumn="0" w:lastColumn="0" w:oddVBand="0" w:evenVBand="0" w:oddHBand="1" w:evenHBand="0" w:firstRowFirstColumn="0" w:firstRowLastColumn="0" w:lastRowFirstColumn="0" w:lastRowLastColumn="0"/>
            </w:pPr>
            <w:r w:rsidRPr="006009DD">
              <w:t>1.5 parts</w:t>
            </w:r>
          </w:p>
        </w:tc>
        <w:tc>
          <w:tcPr>
            <w:tcW w:w="1795" w:type="dxa"/>
            <w:gridSpan w:val="2"/>
          </w:tcPr>
          <w:p w14:paraId="31AF8EBD" w14:textId="77777777" w:rsidR="00D3184F" w:rsidRPr="006009DD" w:rsidRDefault="00D3184F" w:rsidP="007E07BD">
            <w:pPr>
              <w:cnfStyle w:val="000000100000" w:firstRow="0" w:lastRow="0" w:firstColumn="0" w:lastColumn="0" w:oddVBand="0" w:evenVBand="0" w:oddHBand="1" w:evenHBand="0" w:firstRowFirstColumn="0" w:firstRowLastColumn="0" w:lastRowFirstColumn="0" w:lastRowLastColumn="0"/>
            </w:pPr>
            <w:r w:rsidRPr="006009DD">
              <w:t>0.25 part</w:t>
            </w:r>
          </w:p>
        </w:tc>
        <w:tc>
          <w:tcPr>
            <w:tcW w:w="1816" w:type="dxa"/>
          </w:tcPr>
          <w:p w14:paraId="3703B8B9" w14:textId="77777777" w:rsidR="00D3184F" w:rsidRPr="006009DD" w:rsidRDefault="00D3184F" w:rsidP="007E07BD">
            <w:pPr>
              <w:cnfStyle w:val="000000100000" w:firstRow="0" w:lastRow="0" w:firstColumn="0" w:lastColumn="0" w:oddVBand="0" w:evenVBand="0" w:oddHBand="1" w:evenHBand="0" w:firstRowFirstColumn="0" w:firstRowLastColumn="0" w:lastRowFirstColumn="0" w:lastRowLastColumn="0"/>
            </w:pPr>
            <w:r w:rsidRPr="006009DD">
              <w:t>0.50 part</w:t>
            </w:r>
          </w:p>
        </w:tc>
      </w:tr>
      <w:tr w:rsidR="00D3184F" w:rsidRPr="006009DD" w14:paraId="05869A9A" w14:textId="77777777" w:rsidTr="00D3184F">
        <w:trPr>
          <w:trHeight w:val="738"/>
        </w:trPr>
        <w:tc>
          <w:tcPr>
            <w:cnfStyle w:val="001000000000" w:firstRow="0" w:lastRow="0" w:firstColumn="1" w:lastColumn="0" w:oddVBand="0" w:evenVBand="0" w:oddHBand="0" w:evenHBand="0" w:firstRowFirstColumn="0" w:firstRowLastColumn="0" w:lastRowFirstColumn="0" w:lastRowLastColumn="0"/>
            <w:tcW w:w="9047" w:type="dxa"/>
            <w:gridSpan w:val="7"/>
          </w:tcPr>
          <w:p w14:paraId="34FBC89B" w14:textId="77777777" w:rsidR="00D3184F" w:rsidRPr="006009DD" w:rsidRDefault="00D3184F" w:rsidP="007E07BD"/>
          <w:p w14:paraId="3A4BB5B4" w14:textId="77777777" w:rsidR="00D3184F" w:rsidRPr="006009DD" w:rsidRDefault="00D3184F" w:rsidP="007E07BD">
            <w:r w:rsidRPr="006009DD">
              <w:t>Feeding Requirements</w:t>
            </w:r>
          </w:p>
        </w:tc>
      </w:tr>
      <w:tr w:rsidR="00D3184F" w:rsidRPr="006009DD" w14:paraId="291E923B" w14:textId="77777777" w:rsidTr="00D3184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098" w:type="dxa"/>
            <w:gridSpan w:val="2"/>
          </w:tcPr>
          <w:p w14:paraId="17E5C21E" w14:textId="77777777" w:rsidR="00D3184F" w:rsidRPr="006009DD" w:rsidRDefault="00D3184F" w:rsidP="007E07BD">
            <w:r w:rsidRPr="006009DD">
              <w:t>Age of bird</w:t>
            </w:r>
          </w:p>
        </w:tc>
        <w:tc>
          <w:tcPr>
            <w:tcW w:w="3178" w:type="dxa"/>
            <w:gridSpan w:val="3"/>
          </w:tcPr>
          <w:p w14:paraId="6454A6E7" w14:textId="77777777" w:rsidR="00D3184F" w:rsidRPr="006009DD" w:rsidRDefault="00D3184F" w:rsidP="007E07BD">
            <w:pPr>
              <w:cnfStyle w:val="000000100000" w:firstRow="0" w:lastRow="0" w:firstColumn="0" w:lastColumn="0" w:oddVBand="0" w:evenVBand="0" w:oddHBand="1" w:evenHBand="0" w:firstRowFirstColumn="0" w:firstRowLastColumn="0" w:lastRowFirstColumn="0" w:lastRowLastColumn="0"/>
            </w:pPr>
            <w:r w:rsidRPr="006009DD">
              <w:t>Amount required/day (gram)</w:t>
            </w:r>
          </w:p>
        </w:tc>
        <w:tc>
          <w:tcPr>
            <w:tcW w:w="2771" w:type="dxa"/>
            <w:gridSpan w:val="2"/>
          </w:tcPr>
          <w:p w14:paraId="1E93D9FD" w14:textId="77777777" w:rsidR="00D3184F" w:rsidRPr="006009DD" w:rsidRDefault="00D3184F" w:rsidP="007E07BD">
            <w:pPr>
              <w:cnfStyle w:val="000000100000" w:firstRow="0" w:lastRow="0" w:firstColumn="0" w:lastColumn="0" w:oddVBand="0" w:evenVBand="0" w:oddHBand="1" w:evenHBand="0" w:firstRowFirstColumn="0" w:firstRowLastColumn="0" w:lastRowFirstColumn="0" w:lastRowLastColumn="0"/>
            </w:pPr>
            <w:r w:rsidRPr="006009DD">
              <w:t>Amount eaten/day (gram)</w:t>
            </w:r>
          </w:p>
        </w:tc>
      </w:tr>
      <w:tr w:rsidR="00D3184F" w:rsidRPr="006009DD" w14:paraId="391B126C" w14:textId="77777777" w:rsidTr="00D3184F">
        <w:trPr>
          <w:trHeight w:val="355"/>
        </w:trPr>
        <w:tc>
          <w:tcPr>
            <w:cnfStyle w:val="001000000000" w:firstRow="0" w:lastRow="0" w:firstColumn="1" w:lastColumn="0" w:oddVBand="0" w:evenVBand="0" w:oddHBand="0" w:evenHBand="0" w:firstRowFirstColumn="0" w:firstRowLastColumn="0" w:lastRowFirstColumn="0" w:lastRowLastColumn="0"/>
            <w:tcW w:w="3098" w:type="dxa"/>
            <w:gridSpan w:val="2"/>
          </w:tcPr>
          <w:p w14:paraId="14DCBAAD" w14:textId="77777777" w:rsidR="00D3184F" w:rsidRPr="006009DD" w:rsidRDefault="00D3184F" w:rsidP="007E07BD">
            <w:pPr>
              <w:rPr>
                <w:b w:val="0"/>
              </w:rPr>
            </w:pPr>
            <w:r w:rsidRPr="006009DD">
              <w:rPr>
                <w:b w:val="0"/>
              </w:rPr>
              <w:t xml:space="preserve">1-3 Week </w:t>
            </w:r>
          </w:p>
        </w:tc>
        <w:tc>
          <w:tcPr>
            <w:tcW w:w="3178" w:type="dxa"/>
            <w:gridSpan w:val="3"/>
          </w:tcPr>
          <w:p w14:paraId="72F23F22" w14:textId="77777777" w:rsidR="00D3184F" w:rsidRPr="006009DD" w:rsidRDefault="00D3184F" w:rsidP="007E07BD">
            <w:pPr>
              <w:cnfStyle w:val="000000000000" w:firstRow="0" w:lastRow="0" w:firstColumn="0" w:lastColumn="0" w:oddVBand="0" w:evenVBand="0" w:oddHBand="0" w:evenHBand="0" w:firstRowFirstColumn="0" w:firstRowLastColumn="0" w:lastRowFirstColumn="0" w:lastRowLastColumn="0"/>
            </w:pPr>
            <w:r w:rsidRPr="006009DD">
              <w:t>10-30g</w:t>
            </w:r>
          </w:p>
        </w:tc>
        <w:tc>
          <w:tcPr>
            <w:tcW w:w="2771" w:type="dxa"/>
            <w:gridSpan w:val="2"/>
          </w:tcPr>
          <w:p w14:paraId="526CF5B5" w14:textId="77777777" w:rsidR="00D3184F" w:rsidRPr="006009DD" w:rsidRDefault="00D3184F" w:rsidP="007E07BD">
            <w:pPr>
              <w:cnfStyle w:val="000000000000" w:firstRow="0" w:lastRow="0" w:firstColumn="0" w:lastColumn="0" w:oddVBand="0" w:evenVBand="0" w:oddHBand="0" w:evenHBand="0" w:firstRowFirstColumn="0" w:firstRowLastColumn="0" w:lastRowFirstColumn="0" w:lastRowLastColumn="0"/>
            </w:pPr>
            <w:r w:rsidRPr="006009DD">
              <w:t>12-35g</w:t>
            </w:r>
          </w:p>
        </w:tc>
      </w:tr>
      <w:tr w:rsidR="00D3184F" w:rsidRPr="006009DD" w14:paraId="34F99423" w14:textId="77777777" w:rsidTr="00D3184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098" w:type="dxa"/>
            <w:gridSpan w:val="2"/>
          </w:tcPr>
          <w:p w14:paraId="5E9E81C3" w14:textId="77777777" w:rsidR="00D3184F" w:rsidRPr="006009DD" w:rsidRDefault="00D3184F" w:rsidP="007E07BD">
            <w:pPr>
              <w:rPr>
                <w:b w:val="0"/>
              </w:rPr>
            </w:pPr>
            <w:r w:rsidRPr="006009DD">
              <w:rPr>
                <w:b w:val="0"/>
              </w:rPr>
              <w:t>4-6 Week</w:t>
            </w:r>
          </w:p>
        </w:tc>
        <w:tc>
          <w:tcPr>
            <w:tcW w:w="3178" w:type="dxa"/>
            <w:gridSpan w:val="3"/>
          </w:tcPr>
          <w:p w14:paraId="01E50F74" w14:textId="77777777" w:rsidR="00D3184F" w:rsidRPr="006009DD" w:rsidRDefault="00D3184F" w:rsidP="007E07BD">
            <w:pPr>
              <w:cnfStyle w:val="000000100000" w:firstRow="0" w:lastRow="0" w:firstColumn="0" w:lastColumn="0" w:oddVBand="0" w:evenVBand="0" w:oddHBand="1" w:evenHBand="0" w:firstRowFirstColumn="0" w:firstRowLastColumn="0" w:lastRowFirstColumn="0" w:lastRowLastColumn="0"/>
            </w:pPr>
            <w:r w:rsidRPr="006009DD">
              <w:t>30-40g</w:t>
            </w:r>
          </w:p>
        </w:tc>
        <w:tc>
          <w:tcPr>
            <w:tcW w:w="2771" w:type="dxa"/>
            <w:gridSpan w:val="2"/>
          </w:tcPr>
          <w:p w14:paraId="4B8E810C" w14:textId="77777777" w:rsidR="00D3184F" w:rsidRPr="006009DD" w:rsidRDefault="00D3184F" w:rsidP="007E07BD">
            <w:pPr>
              <w:cnfStyle w:val="000000100000" w:firstRow="0" w:lastRow="0" w:firstColumn="0" w:lastColumn="0" w:oddVBand="0" w:evenVBand="0" w:oddHBand="1" w:evenHBand="0" w:firstRowFirstColumn="0" w:firstRowLastColumn="0" w:lastRowFirstColumn="0" w:lastRowLastColumn="0"/>
            </w:pPr>
            <w:r w:rsidRPr="006009DD">
              <w:t>35-50g</w:t>
            </w:r>
          </w:p>
        </w:tc>
      </w:tr>
      <w:tr w:rsidR="00D3184F" w:rsidRPr="006009DD" w14:paraId="5A343FFA" w14:textId="77777777" w:rsidTr="00D3184F">
        <w:trPr>
          <w:trHeight w:val="375"/>
        </w:trPr>
        <w:tc>
          <w:tcPr>
            <w:cnfStyle w:val="001000000000" w:firstRow="0" w:lastRow="0" w:firstColumn="1" w:lastColumn="0" w:oddVBand="0" w:evenVBand="0" w:oddHBand="0" w:evenHBand="0" w:firstRowFirstColumn="0" w:firstRowLastColumn="0" w:lastRowFirstColumn="0" w:lastRowLastColumn="0"/>
            <w:tcW w:w="3098" w:type="dxa"/>
            <w:gridSpan w:val="2"/>
          </w:tcPr>
          <w:p w14:paraId="65B4C6F9" w14:textId="77777777" w:rsidR="00D3184F" w:rsidRPr="006009DD" w:rsidRDefault="00D3184F" w:rsidP="007E07BD">
            <w:pPr>
              <w:rPr>
                <w:b w:val="0"/>
              </w:rPr>
            </w:pPr>
            <w:r w:rsidRPr="006009DD">
              <w:rPr>
                <w:b w:val="0"/>
              </w:rPr>
              <w:t>7-9 Week</w:t>
            </w:r>
          </w:p>
        </w:tc>
        <w:tc>
          <w:tcPr>
            <w:tcW w:w="3178" w:type="dxa"/>
            <w:gridSpan w:val="3"/>
          </w:tcPr>
          <w:p w14:paraId="63422A80" w14:textId="77777777" w:rsidR="00D3184F" w:rsidRPr="006009DD" w:rsidRDefault="00D3184F" w:rsidP="007E07BD">
            <w:pPr>
              <w:cnfStyle w:val="000000000000" w:firstRow="0" w:lastRow="0" w:firstColumn="0" w:lastColumn="0" w:oddVBand="0" w:evenVBand="0" w:oddHBand="0" w:evenHBand="0" w:firstRowFirstColumn="0" w:firstRowLastColumn="0" w:lastRowFirstColumn="0" w:lastRowLastColumn="0"/>
            </w:pPr>
            <w:r w:rsidRPr="006009DD">
              <w:t>30-40g</w:t>
            </w:r>
          </w:p>
        </w:tc>
        <w:tc>
          <w:tcPr>
            <w:tcW w:w="2771" w:type="dxa"/>
            <w:gridSpan w:val="2"/>
          </w:tcPr>
          <w:p w14:paraId="7C656DDA" w14:textId="77777777" w:rsidR="00D3184F" w:rsidRPr="006009DD" w:rsidRDefault="00D3184F" w:rsidP="007E07BD">
            <w:pPr>
              <w:cnfStyle w:val="000000000000" w:firstRow="0" w:lastRow="0" w:firstColumn="0" w:lastColumn="0" w:oddVBand="0" w:evenVBand="0" w:oddHBand="0" w:evenHBand="0" w:firstRowFirstColumn="0" w:firstRowLastColumn="0" w:lastRowFirstColumn="0" w:lastRowLastColumn="0"/>
            </w:pPr>
            <w:r w:rsidRPr="006009DD">
              <w:t>50-60g</w:t>
            </w:r>
          </w:p>
        </w:tc>
      </w:tr>
      <w:tr w:rsidR="00D3184F" w:rsidRPr="006009DD" w14:paraId="15338D34" w14:textId="77777777" w:rsidTr="00D3184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098" w:type="dxa"/>
            <w:gridSpan w:val="2"/>
          </w:tcPr>
          <w:p w14:paraId="2187365C" w14:textId="77777777" w:rsidR="00D3184F" w:rsidRPr="006009DD" w:rsidRDefault="00D3184F" w:rsidP="007E07BD">
            <w:pPr>
              <w:rPr>
                <w:b w:val="0"/>
              </w:rPr>
            </w:pPr>
            <w:r w:rsidRPr="006009DD">
              <w:rPr>
                <w:b w:val="0"/>
              </w:rPr>
              <w:t>10-16 Week</w:t>
            </w:r>
          </w:p>
        </w:tc>
        <w:tc>
          <w:tcPr>
            <w:tcW w:w="3178" w:type="dxa"/>
            <w:gridSpan w:val="3"/>
          </w:tcPr>
          <w:p w14:paraId="5B3D2769" w14:textId="77777777" w:rsidR="00D3184F" w:rsidRPr="006009DD" w:rsidRDefault="00D3184F" w:rsidP="007E07BD">
            <w:pPr>
              <w:cnfStyle w:val="000000100000" w:firstRow="0" w:lastRow="0" w:firstColumn="0" w:lastColumn="0" w:oddVBand="0" w:evenVBand="0" w:oddHBand="1" w:evenHBand="0" w:firstRowFirstColumn="0" w:firstRowLastColumn="0" w:lastRowFirstColumn="0" w:lastRowLastColumn="0"/>
            </w:pPr>
            <w:r w:rsidRPr="006009DD">
              <w:t>30-50g</w:t>
            </w:r>
          </w:p>
        </w:tc>
        <w:tc>
          <w:tcPr>
            <w:tcW w:w="2771" w:type="dxa"/>
            <w:gridSpan w:val="2"/>
          </w:tcPr>
          <w:p w14:paraId="541DC5A1" w14:textId="77777777" w:rsidR="00D3184F" w:rsidRPr="006009DD" w:rsidRDefault="00D3184F" w:rsidP="007E07BD">
            <w:pPr>
              <w:cnfStyle w:val="000000100000" w:firstRow="0" w:lastRow="0" w:firstColumn="0" w:lastColumn="0" w:oddVBand="0" w:evenVBand="0" w:oddHBand="1" w:evenHBand="0" w:firstRowFirstColumn="0" w:firstRowLastColumn="0" w:lastRowFirstColumn="0" w:lastRowLastColumn="0"/>
            </w:pPr>
            <w:r w:rsidRPr="006009DD">
              <w:t>55-70g</w:t>
            </w:r>
          </w:p>
        </w:tc>
      </w:tr>
      <w:tr w:rsidR="00D3184F" w:rsidRPr="006009DD" w14:paraId="46B2A23E" w14:textId="77777777" w:rsidTr="00D3184F">
        <w:trPr>
          <w:trHeight w:val="355"/>
        </w:trPr>
        <w:tc>
          <w:tcPr>
            <w:cnfStyle w:val="001000000000" w:firstRow="0" w:lastRow="0" w:firstColumn="1" w:lastColumn="0" w:oddVBand="0" w:evenVBand="0" w:oddHBand="0" w:evenHBand="0" w:firstRowFirstColumn="0" w:firstRowLastColumn="0" w:lastRowFirstColumn="0" w:lastRowLastColumn="0"/>
            <w:tcW w:w="3098" w:type="dxa"/>
            <w:gridSpan w:val="2"/>
          </w:tcPr>
          <w:p w14:paraId="75BCC3F4" w14:textId="77777777" w:rsidR="00D3184F" w:rsidRPr="006009DD" w:rsidRDefault="00D3184F" w:rsidP="007E07BD">
            <w:pPr>
              <w:rPr>
                <w:b w:val="0"/>
              </w:rPr>
            </w:pPr>
            <w:r w:rsidRPr="006009DD">
              <w:rPr>
                <w:b w:val="0"/>
              </w:rPr>
              <w:t>17-28 Week (Grower)</w:t>
            </w:r>
          </w:p>
        </w:tc>
        <w:tc>
          <w:tcPr>
            <w:tcW w:w="3178" w:type="dxa"/>
            <w:gridSpan w:val="3"/>
          </w:tcPr>
          <w:p w14:paraId="65B64D17" w14:textId="77777777" w:rsidR="00D3184F" w:rsidRPr="006009DD" w:rsidRDefault="00D3184F" w:rsidP="007E07BD">
            <w:pPr>
              <w:cnfStyle w:val="000000000000" w:firstRow="0" w:lastRow="0" w:firstColumn="0" w:lastColumn="0" w:oddVBand="0" w:evenVBand="0" w:oddHBand="0" w:evenHBand="0" w:firstRowFirstColumn="0" w:firstRowLastColumn="0" w:lastRowFirstColumn="0" w:lastRowLastColumn="0"/>
            </w:pPr>
            <w:r w:rsidRPr="006009DD">
              <w:t>40-60g</w:t>
            </w:r>
          </w:p>
        </w:tc>
        <w:tc>
          <w:tcPr>
            <w:tcW w:w="2771" w:type="dxa"/>
            <w:gridSpan w:val="2"/>
          </w:tcPr>
          <w:p w14:paraId="1DB86976" w14:textId="77777777" w:rsidR="00D3184F" w:rsidRPr="006009DD" w:rsidRDefault="00D3184F" w:rsidP="007E07BD">
            <w:pPr>
              <w:cnfStyle w:val="000000000000" w:firstRow="0" w:lastRow="0" w:firstColumn="0" w:lastColumn="0" w:oddVBand="0" w:evenVBand="0" w:oddHBand="0" w:evenHBand="0" w:firstRowFirstColumn="0" w:firstRowLastColumn="0" w:lastRowFirstColumn="0" w:lastRowLastColumn="0"/>
            </w:pPr>
            <w:r w:rsidRPr="006009DD">
              <w:t>60-80g</w:t>
            </w:r>
          </w:p>
        </w:tc>
      </w:tr>
      <w:tr w:rsidR="00D3184F" w:rsidRPr="006009DD" w14:paraId="4F173B16" w14:textId="77777777" w:rsidTr="00D3184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098" w:type="dxa"/>
            <w:gridSpan w:val="2"/>
          </w:tcPr>
          <w:p w14:paraId="4E06FE36" w14:textId="77777777" w:rsidR="00D3184F" w:rsidRPr="006009DD" w:rsidRDefault="00D3184F" w:rsidP="007E07BD">
            <w:pPr>
              <w:rPr>
                <w:b w:val="0"/>
              </w:rPr>
            </w:pPr>
            <w:r w:rsidRPr="006009DD">
              <w:rPr>
                <w:b w:val="0"/>
              </w:rPr>
              <w:t>29 and over (Adults)</w:t>
            </w:r>
          </w:p>
        </w:tc>
        <w:tc>
          <w:tcPr>
            <w:tcW w:w="3178" w:type="dxa"/>
            <w:gridSpan w:val="3"/>
          </w:tcPr>
          <w:p w14:paraId="7D5347B6" w14:textId="77777777" w:rsidR="00D3184F" w:rsidRPr="006009DD" w:rsidRDefault="00D3184F" w:rsidP="007E07BD">
            <w:pPr>
              <w:cnfStyle w:val="000000100000" w:firstRow="0" w:lastRow="0" w:firstColumn="0" w:lastColumn="0" w:oddVBand="0" w:evenVBand="0" w:oddHBand="1" w:evenHBand="0" w:firstRowFirstColumn="0" w:firstRowLastColumn="0" w:lastRowFirstColumn="0" w:lastRowLastColumn="0"/>
            </w:pPr>
            <w:r w:rsidRPr="006009DD">
              <w:t>50-60g</w:t>
            </w:r>
          </w:p>
        </w:tc>
        <w:tc>
          <w:tcPr>
            <w:tcW w:w="2771" w:type="dxa"/>
            <w:gridSpan w:val="2"/>
          </w:tcPr>
          <w:p w14:paraId="7EF3191C" w14:textId="77777777" w:rsidR="00D3184F" w:rsidRPr="006009DD" w:rsidRDefault="00D3184F" w:rsidP="007E07BD">
            <w:pPr>
              <w:cnfStyle w:val="000000100000" w:firstRow="0" w:lastRow="0" w:firstColumn="0" w:lastColumn="0" w:oddVBand="0" w:evenVBand="0" w:oddHBand="1" w:evenHBand="0" w:firstRowFirstColumn="0" w:firstRowLastColumn="0" w:lastRowFirstColumn="0" w:lastRowLastColumn="0"/>
            </w:pPr>
            <w:r w:rsidRPr="006009DD">
              <w:t>80-100g</w:t>
            </w:r>
          </w:p>
        </w:tc>
      </w:tr>
    </w:tbl>
    <w:p w14:paraId="494294D5" w14:textId="77777777" w:rsidR="00D3184F" w:rsidRPr="006009DD" w:rsidRDefault="00D3184F" w:rsidP="00D3184F">
      <w:pPr>
        <w:rPr>
          <w:rFonts w:ascii="Times New Roman" w:hAnsi="Times New Roman"/>
          <w:b/>
          <w:i/>
        </w:rPr>
      </w:pPr>
      <w:r w:rsidRPr="006009DD">
        <w:rPr>
          <w:rFonts w:ascii="Times New Roman" w:hAnsi="Times New Roman"/>
          <w:b/>
          <w:i/>
        </w:rPr>
        <w:t>Table 2. Example of village chicken feed formulation rations and feed requirement of birds according to different sizes</w:t>
      </w:r>
    </w:p>
    <w:p w14:paraId="1A54810E" w14:textId="77777777" w:rsidR="00D3184F" w:rsidRDefault="00D3184F"/>
    <w:p w14:paraId="36E7A91D" w14:textId="77777777" w:rsidR="00D3184F" w:rsidRDefault="00D3184F"/>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7611"/>
      </w:tblGrid>
      <w:tr w:rsidR="00584F01" w14:paraId="31646126" w14:textId="77777777" w:rsidTr="007015C2">
        <w:tc>
          <w:tcPr>
            <w:tcW w:w="1569" w:type="dxa"/>
            <w:vAlign w:val="center"/>
          </w:tcPr>
          <w:p w14:paraId="704F8BC2" w14:textId="77777777" w:rsidR="00584F01" w:rsidRPr="00505466" w:rsidRDefault="00584F01" w:rsidP="00FB4BF7">
            <w:pPr>
              <w:jc w:val="center"/>
              <w:rPr>
                <w:b/>
                <w:bCs/>
                <w:color w:val="993300"/>
                <w:szCs w:val="104"/>
                <w:lang w:val="en-NZ"/>
              </w:rPr>
            </w:pPr>
            <w:r w:rsidRPr="00505466">
              <w:rPr>
                <w:noProof/>
                <w:lang w:eastAsia="en-AU"/>
              </w:rPr>
              <w:lastRenderedPageBreak/>
              <w:drawing>
                <wp:inline distT="0" distB="0" distL="0" distR="0" wp14:anchorId="2CDDA80F" wp14:editId="4E8509D6">
                  <wp:extent cx="755276" cy="800405"/>
                  <wp:effectExtent l="0" t="0" r="6985"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11799" cy="860306"/>
                          </a:xfrm>
                          <a:prstGeom prst="rect">
                            <a:avLst/>
                          </a:prstGeom>
                        </pic:spPr>
                      </pic:pic>
                    </a:graphicData>
                  </a:graphic>
                </wp:inline>
              </w:drawing>
            </w:r>
          </w:p>
        </w:tc>
        <w:tc>
          <w:tcPr>
            <w:tcW w:w="7611" w:type="dxa"/>
          </w:tcPr>
          <w:p w14:paraId="36B18398" w14:textId="77777777" w:rsidR="00FB4BF7" w:rsidRPr="00AE3934" w:rsidRDefault="00AE3934" w:rsidP="00AE3934">
            <w:pPr>
              <w:pStyle w:val="Heading3"/>
            </w:pPr>
            <w:r>
              <w:t>Water</w:t>
            </w:r>
          </w:p>
          <w:p w14:paraId="53122A45" w14:textId="77777777" w:rsidR="00FB4BF7" w:rsidRDefault="00FB4BF7" w:rsidP="007015C2">
            <w:r w:rsidRPr="006009DD">
              <w:t>Birds must always have access to clean, fresh water.  Each bird needs about 250ml of water every day.  In hot weather, they need double this amount to 500ml.</w:t>
            </w:r>
          </w:p>
          <w:p w14:paraId="7AEC80EA" w14:textId="77777777" w:rsidR="00B55D06" w:rsidRPr="006009DD" w:rsidRDefault="00B55D06" w:rsidP="007015C2"/>
          <w:p w14:paraId="5E1A87C5" w14:textId="77777777" w:rsidR="00FB4BF7" w:rsidRPr="006009DD" w:rsidRDefault="00FB4BF7" w:rsidP="00AE3934">
            <w:pPr>
              <w:pStyle w:val="Heading3"/>
            </w:pPr>
            <w:r w:rsidRPr="006009DD">
              <w:t>Problems caused by poor feed (nutrient deficiency)</w:t>
            </w:r>
          </w:p>
          <w:p w14:paraId="3AD766A9" w14:textId="77777777" w:rsidR="00FB4BF7" w:rsidRPr="006009DD" w:rsidRDefault="00FB4BF7" w:rsidP="007015C2">
            <w:r w:rsidRPr="006009DD">
              <w:t>As you have learned, birds need the correct balance of nutrients in order to grow properly, to produce good quality meat and to produce large numbers of good quality eggs.  If the feed does not have the correct amount of nutrients, birds can develop nutrient deficiencies.  The following are the effects of particular nutrient deficiencies:</w:t>
            </w:r>
          </w:p>
          <w:p w14:paraId="748A2FEB" w14:textId="77777777" w:rsidR="00FB4BF7" w:rsidRPr="006009DD" w:rsidRDefault="00FB4BF7" w:rsidP="00FB4BF7">
            <w:pPr>
              <w:rPr>
                <w:rFonts w:ascii="Times New Roman" w:hAnsi="Times New Roman"/>
              </w:rPr>
            </w:pPr>
          </w:p>
          <w:p w14:paraId="745D31FE" w14:textId="77777777" w:rsidR="00FB4BF7" w:rsidRPr="00DD3C29" w:rsidRDefault="00FB4BF7" w:rsidP="00347A62">
            <w:pPr>
              <w:pStyle w:val="ListParagraph"/>
              <w:rPr>
                <w:b/>
              </w:rPr>
            </w:pPr>
            <w:r w:rsidRPr="00DD3C29">
              <w:rPr>
                <w:b/>
              </w:rPr>
              <w:t xml:space="preserve">Protein deficiency </w:t>
            </w:r>
            <w:r w:rsidRPr="00DD3C29">
              <w:t>A lack of protein in the feed can cause birds to show these signs:</w:t>
            </w:r>
          </w:p>
          <w:p w14:paraId="3653E592" w14:textId="77777777" w:rsidR="00FB4BF7" w:rsidRPr="006009DD" w:rsidRDefault="00FB4BF7" w:rsidP="00347A62">
            <w:pPr>
              <w:pStyle w:val="ListParagraph"/>
              <w:rPr>
                <w:b/>
              </w:rPr>
            </w:pPr>
            <w:r w:rsidRPr="006009DD">
              <w:t>Become weak and develop infections</w:t>
            </w:r>
          </w:p>
          <w:p w14:paraId="4B9AD519" w14:textId="77777777" w:rsidR="00FB4BF7" w:rsidRPr="006009DD" w:rsidRDefault="00FB4BF7" w:rsidP="00347A62">
            <w:pPr>
              <w:pStyle w:val="ListParagraph"/>
              <w:rPr>
                <w:b/>
              </w:rPr>
            </w:pPr>
            <w:r w:rsidRPr="006009DD">
              <w:t>Grow slowly; causing a reduction in meat production</w:t>
            </w:r>
          </w:p>
          <w:p w14:paraId="0DEE0FBB" w14:textId="77777777" w:rsidR="00FB4BF7" w:rsidRPr="006009DD" w:rsidRDefault="00FB4BF7" w:rsidP="00347A62">
            <w:pPr>
              <w:pStyle w:val="ListParagraph"/>
              <w:rPr>
                <w:b/>
              </w:rPr>
            </w:pPr>
            <w:r w:rsidRPr="006009DD">
              <w:t>lay fewer eggs or stop laying eggs</w:t>
            </w:r>
          </w:p>
          <w:p w14:paraId="00DE1EC7" w14:textId="77777777" w:rsidR="00FB4BF7" w:rsidRPr="006009DD" w:rsidRDefault="00FB4BF7" w:rsidP="007015C2">
            <w:r w:rsidRPr="006009DD">
              <w:t xml:space="preserve">To prevent protein deficiencies, it is important to feed birds a balanced diet.  The signs of a protein deficiency are similar to the signs caused by some other serious diseases that affect birds.  </w:t>
            </w:r>
          </w:p>
          <w:p w14:paraId="644F615A" w14:textId="77777777" w:rsidR="00FB4BF7" w:rsidRPr="006009DD" w:rsidRDefault="00FB4BF7" w:rsidP="00FB4BF7">
            <w:pPr>
              <w:rPr>
                <w:rFonts w:ascii="Times New Roman" w:hAnsi="Times New Roman"/>
              </w:rPr>
            </w:pPr>
          </w:p>
          <w:p w14:paraId="5456A837" w14:textId="77777777" w:rsidR="00FB4BF7" w:rsidRPr="00DD3C29" w:rsidRDefault="00FB4BF7" w:rsidP="00347A62">
            <w:pPr>
              <w:pStyle w:val="ListParagraph"/>
              <w:rPr>
                <w:b/>
              </w:rPr>
            </w:pPr>
            <w:r w:rsidRPr="00DD3C29">
              <w:rPr>
                <w:b/>
              </w:rPr>
              <w:t xml:space="preserve">Mineral deficiencies </w:t>
            </w:r>
            <w:r w:rsidRPr="00DD3C29">
              <w:t>Lack of calcium in the feed can:</w:t>
            </w:r>
          </w:p>
          <w:p w14:paraId="1B802837" w14:textId="77777777" w:rsidR="00FB4BF7" w:rsidRPr="006009DD" w:rsidRDefault="00FB4BF7" w:rsidP="00347A62">
            <w:pPr>
              <w:pStyle w:val="ListParagraph"/>
              <w:rPr>
                <w:b/>
              </w:rPr>
            </w:pPr>
            <w:r w:rsidRPr="006009DD">
              <w:t>Cause the bones of the leg to curve, making it difficult for the bird to walk properly.</w:t>
            </w:r>
          </w:p>
          <w:p w14:paraId="1E937E7B" w14:textId="77777777" w:rsidR="00FB4BF7" w:rsidRPr="006009DD" w:rsidRDefault="00FB4BF7" w:rsidP="00347A62">
            <w:pPr>
              <w:pStyle w:val="ListParagraph"/>
            </w:pPr>
            <w:r w:rsidRPr="006009DD">
              <w:t>Result in soft –shelled eggs or eggs without shells.</w:t>
            </w:r>
          </w:p>
          <w:p w14:paraId="1B67E683" w14:textId="77777777" w:rsidR="00FB4BF7" w:rsidRPr="006009DD" w:rsidRDefault="00FB4BF7" w:rsidP="007015C2">
            <w:r w:rsidRPr="006009DD">
              <w:t>Eggs with a soft shell can be easily broken and eaten by other birds.  If this happens, chickens can develop a habit of eating eggs, which can become a problem.</w:t>
            </w:r>
          </w:p>
          <w:p w14:paraId="7C030168" w14:textId="77777777" w:rsidR="00FB4BF7" w:rsidRPr="006009DD" w:rsidRDefault="00FB4BF7" w:rsidP="007015C2">
            <w:r w:rsidRPr="006009DD">
              <w:t>To prevent these problems, birds must be given plenty of minerals in the form of sand, powdered shell, crushed coral sand, crushed eggshells or bone.  If birds are allowed to scratch for grain, they will take in the minerals they need from the soil in the run.</w:t>
            </w:r>
          </w:p>
          <w:p w14:paraId="1A5A0079" w14:textId="77777777" w:rsidR="00FB4BF7" w:rsidRPr="006009DD" w:rsidRDefault="00FB4BF7" w:rsidP="00FB4BF7">
            <w:pPr>
              <w:rPr>
                <w:rFonts w:ascii="Times New Roman" w:hAnsi="Times New Roman"/>
              </w:rPr>
            </w:pPr>
          </w:p>
          <w:p w14:paraId="09D0E805" w14:textId="77777777" w:rsidR="00FB4BF7" w:rsidRPr="00DD3C29" w:rsidRDefault="00FB4BF7" w:rsidP="00347A62">
            <w:pPr>
              <w:pStyle w:val="ListParagraph"/>
              <w:rPr>
                <w:b/>
              </w:rPr>
            </w:pPr>
            <w:r w:rsidRPr="00DD3C29">
              <w:rPr>
                <w:b/>
              </w:rPr>
              <w:t xml:space="preserve">Vitamin deficiencies </w:t>
            </w:r>
            <w:r w:rsidRPr="00DD3C29">
              <w:t>if vitamins are not present in the feed, then:</w:t>
            </w:r>
          </w:p>
          <w:p w14:paraId="2E61B4ED" w14:textId="77777777" w:rsidR="00FB4BF7" w:rsidRPr="006009DD" w:rsidRDefault="00FB4BF7" w:rsidP="00347A62">
            <w:pPr>
              <w:pStyle w:val="ListParagraph"/>
            </w:pPr>
            <w:r w:rsidRPr="006009DD">
              <w:t>Birds do not grow well, are weak, and the feathers are ruffled</w:t>
            </w:r>
          </w:p>
          <w:p w14:paraId="7566A8E8" w14:textId="77777777" w:rsidR="00FB4BF7" w:rsidRPr="006009DD" w:rsidRDefault="00FB4BF7" w:rsidP="00347A62">
            <w:pPr>
              <w:pStyle w:val="ListParagraph"/>
            </w:pPr>
            <w:r w:rsidRPr="006009DD">
              <w:t>The toes curl inwards, and birds have difficulty moving</w:t>
            </w:r>
          </w:p>
          <w:p w14:paraId="7E6AD10D" w14:textId="77777777" w:rsidR="00FB4BF7" w:rsidRPr="006009DD" w:rsidRDefault="00FB4BF7" w:rsidP="00347A62">
            <w:pPr>
              <w:pStyle w:val="ListParagraph"/>
            </w:pPr>
            <w:r w:rsidRPr="006009DD">
              <w:t>Chest problems can occur, and birds will have nose and eye discharges</w:t>
            </w:r>
          </w:p>
          <w:p w14:paraId="62E2DAD4" w14:textId="77777777" w:rsidR="00FB4BF7" w:rsidRPr="006009DD" w:rsidRDefault="00FB4BF7" w:rsidP="00347A62">
            <w:pPr>
              <w:pStyle w:val="ListParagraph"/>
            </w:pPr>
            <w:r w:rsidRPr="006009DD">
              <w:t>Birds may start picking out their own feathers</w:t>
            </w:r>
          </w:p>
          <w:p w14:paraId="33F1E1A4" w14:textId="77777777" w:rsidR="00FB4BF7" w:rsidRPr="006009DD" w:rsidRDefault="00FB4BF7" w:rsidP="00347A62">
            <w:pPr>
              <w:pStyle w:val="ListParagraph"/>
            </w:pPr>
            <w:r w:rsidRPr="006009DD">
              <w:t>Large numbers of young birds may die</w:t>
            </w:r>
          </w:p>
          <w:p w14:paraId="616A1642" w14:textId="77777777" w:rsidR="00FB4BF7" w:rsidRPr="006009DD" w:rsidRDefault="00FB4BF7" w:rsidP="00347A62">
            <w:pPr>
              <w:pStyle w:val="ListParagraph"/>
            </w:pPr>
            <w:r w:rsidRPr="006009DD">
              <w:lastRenderedPageBreak/>
              <w:t>Egg production may decrease</w:t>
            </w:r>
          </w:p>
          <w:p w14:paraId="3DE4DF55" w14:textId="77777777" w:rsidR="00FB4BF7" w:rsidRPr="006009DD" w:rsidRDefault="00FB4BF7" w:rsidP="00347A62">
            <w:pPr>
              <w:pStyle w:val="ListParagraph"/>
            </w:pPr>
            <w:r w:rsidRPr="006009DD">
              <w:t>Fertilized eggs may not hatch</w:t>
            </w:r>
          </w:p>
          <w:p w14:paraId="1058954D" w14:textId="77777777" w:rsidR="00584F01" w:rsidRPr="00DD3C29" w:rsidRDefault="00FB4BF7" w:rsidP="007015C2">
            <w:r w:rsidRPr="006009DD">
              <w:t>These problems can be prevented by adding commercially produced vitamins to the feed mix, or providing the birds with green vegetabl</w:t>
            </w:r>
            <w:r w:rsidR="00DD3C29">
              <w:t>es in addition to the feed mix.</w:t>
            </w:r>
          </w:p>
        </w:tc>
      </w:tr>
      <w:tr w:rsidR="00584F01" w14:paraId="019A7122" w14:textId="77777777" w:rsidTr="007015C2">
        <w:tc>
          <w:tcPr>
            <w:tcW w:w="1569" w:type="dxa"/>
            <w:vAlign w:val="center"/>
          </w:tcPr>
          <w:p w14:paraId="72EFAECA" w14:textId="77777777" w:rsidR="00584F01" w:rsidRDefault="00584F01" w:rsidP="00FB4BF7">
            <w:pPr>
              <w:rPr>
                <w:lang w:val="en-NZ"/>
              </w:rPr>
            </w:pPr>
            <w:r>
              <w:rPr>
                <w:noProof/>
                <w:lang w:eastAsia="en-AU"/>
              </w:rPr>
              <w:drawing>
                <wp:inline distT="0" distB="0" distL="0" distR="0" wp14:anchorId="60D72E08" wp14:editId="3A0DDA33">
                  <wp:extent cx="858938" cy="748024"/>
                  <wp:effectExtent l="0" t="1588"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rot="5400000">
                            <a:off x="0" y="0"/>
                            <a:ext cx="868410" cy="756273"/>
                          </a:xfrm>
                          <a:prstGeom prst="rect">
                            <a:avLst/>
                          </a:prstGeom>
                        </pic:spPr>
                      </pic:pic>
                    </a:graphicData>
                  </a:graphic>
                </wp:inline>
              </w:drawing>
            </w:r>
          </w:p>
        </w:tc>
        <w:tc>
          <w:tcPr>
            <w:tcW w:w="7611" w:type="dxa"/>
          </w:tcPr>
          <w:p w14:paraId="7011803A" w14:textId="77777777" w:rsidR="00584F01" w:rsidRPr="00505466" w:rsidRDefault="00584F01" w:rsidP="00FB4BF7">
            <w:pPr>
              <w:pStyle w:val="Heading3"/>
            </w:pPr>
            <w:r>
              <w:t>Thinking t</w:t>
            </w:r>
            <w:r w:rsidRPr="00505466">
              <w:t>ogether</w:t>
            </w:r>
          </w:p>
          <w:p w14:paraId="6A713338" w14:textId="77777777" w:rsidR="00584F01" w:rsidRPr="007F020D" w:rsidRDefault="007F020D" w:rsidP="00347A62">
            <w:pPr>
              <w:pStyle w:val="ListParagraph"/>
              <w:rPr>
                <w:b/>
              </w:rPr>
            </w:pPr>
            <w:r>
              <w:t>Discuss in groups and identify locally available food resources that can be used for village chicken diets</w:t>
            </w:r>
          </w:p>
          <w:p w14:paraId="13C6D8D1" w14:textId="77777777" w:rsidR="007F020D" w:rsidRPr="00E16CB2" w:rsidRDefault="00D20D08" w:rsidP="00347A62">
            <w:pPr>
              <w:pStyle w:val="ListParagraph"/>
              <w:rPr>
                <w:b/>
              </w:rPr>
            </w:pPr>
            <w:r>
              <w:t>In groups, the identified food resources are put  into their nutritional groups of energy, protein and vitamins/minerals</w:t>
            </w:r>
          </w:p>
          <w:p w14:paraId="4E788BDD" w14:textId="77777777" w:rsidR="00584F01" w:rsidRPr="00DC4196" w:rsidRDefault="00584F01" w:rsidP="00347A62">
            <w:pPr>
              <w:pStyle w:val="ListParagraph"/>
            </w:pPr>
          </w:p>
        </w:tc>
      </w:tr>
      <w:tr w:rsidR="00584F01" w14:paraId="7C18B52C" w14:textId="77777777" w:rsidTr="007015C2">
        <w:tc>
          <w:tcPr>
            <w:tcW w:w="1569" w:type="dxa"/>
            <w:vAlign w:val="center"/>
          </w:tcPr>
          <w:p w14:paraId="1CF2E2A5" w14:textId="77777777" w:rsidR="00584F01" w:rsidRDefault="00584F01" w:rsidP="00FB4BF7">
            <w:pPr>
              <w:rPr>
                <w:lang w:val="en-NZ"/>
              </w:rPr>
            </w:pPr>
            <w:r>
              <w:rPr>
                <w:noProof/>
                <w:lang w:eastAsia="en-AU"/>
              </w:rPr>
              <w:drawing>
                <wp:inline distT="0" distB="0" distL="0" distR="0" wp14:anchorId="4078A294" wp14:editId="6F01EF9D">
                  <wp:extent cx="847323" cy="804786"/>
                  <wp:effectExtent l="0" t="0" r="0" b="0"/>
                  <wp:docPr id="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878139" cy="834055"/>
                          </a:xfrm>
                          <a:prstGeom prst="rect">
                            <a:avLst/>
                          </a:prstGeom>
                        </pic:spPr>
                      </pic:pic>
                    </a:graphicData>
                  </a:graphic>
                </wp:inline>
              </w:drawing>
            </w:r>
          </w:p>
        </w:tc>
        <w:tc>
          <w:tcPr>
            <w:tcW w:w="7611" w:type="dxa"/>
          </w:tcPr>
          <w:p w14:paraId="2CED9DC0" w14:textId="77777777" w:rsidR="00584F01" w:rsidRPr="00505466" w:rsidRDefault="00584F01" w:rsidP="00FB4BF7">
            <w:pPr>
              <w:pStyle w:val="Heading3"/>
            </w:pPr>
            <w:r>
              <w:t>Working together</w:t>
            </w:r>
          </w:p>
          <w:p w14:paraId="32C98A82" w14:textId="77777777" w:rsidR="00584F01" w:rsidRPr="00DC4196" w:rsidRDefault="00D20D08" w:rsidP="00FB4BF7">
            <w:pPr>
              <w:rPr>
                <w:lang w:val="en-NZ"/>
              </w:rPr>
            </w:pPr>
            <w:r>
              <w:rPr>
                <w:lang w:val="en-NZ"/>
              </w:rPr>
              <w:t>Participate</w:t>
            </w:r>
            <w:r w:rsidR="00584F01">
              <w:rPr>
                <w:lang w:val="en-NZ"/>
              </w:rPr>
              <w:t xml:space="preserve"> together</w:t>
            </w:r>
            <w:r w:rsidR="00584F01" w:rsidRPr="00DC4196">
              <w:rPr>
                <w:lang w:val="en-NZ"/>
              </w:rPr>
              <w:t>.</w:t>
            </w:r>
          </w:p>
          <w:p w14:paraId="78D35E73" w14:textId="77777777" w:rsidR="00584F01" w:rsidRPr="00E16CB2" w:rsidRDefault="00D20D08" w:rsidP="00347A62">
            <w:pPr>
              <w:pStyle w:val="ListParagraph"/>
            </w:pPr>
            <w:r>
              <w:t>Formulate a simple supplementary diet for village chicken based on the formulation ratio given in table 2.</w:t>
            </w:r>
          </w:p>
          <w:p w14:paraId="5FDB5354" w14:textId="77777777" w:rsidR="00584F01" w:rsidRPr="00DC4196" w:rsidRDefault="00584F01" w:rsidP="00FB4BF7"/>
        </w:tc>
      </w:tr>
    </w:tbl>
    <w:p w14:paraId="5AEB5C42" w14:textId="77777777" w:rsidR="00B55D06" w:rsidRDefault="00B55D06" w:rsidP="00584F01">
      <w:pPr>
        <w:pStyle w:val="Heading1"/>
      </w:pPr>
    </w:p>
    <w:p w14:paraId="123F32CF" w14:textId="77777777" w:rsidR="00B55D06" w:rsidRDefault="00B55D06" w:rsidP="00584F01">
      <w:pPr>
        <w:pStyle w:val="Heading1"/>
      </w:pPr>
    </w:p>
    <w:p w14:paraId="1D8CF915" w14:textId="77777777" w:rsidR="00584F01" w:rsidRDefault="007D463E" w:rsidP="00584F01">
      <w:pPr>
        <w:pStyle w:val="Heading1"/>
      </w:pPr>
      <w:bookmarkStart w:id="37" w:name="_Toc532275774"/>
      <w:bookmarkStart w:id="38" w:name="_Toc532277857"/>
      <w:r>
        <w:t>Session 4</w:t>
      </w:r>
      <w:r w:rsidR="00584F01" w:rsidRPr="00E16CB2">
        <w:t xml:space="preserve">: </w:t>
      </w:r>
      <w:r>
        <w:t>Breeding and Reproduction</w:t>
      </w:r>
      <w:bookmarkEnd w:id="37"/>
      <w:bookmarkEnd w:id="38"/>
    </w:p>
    <w:p w14:paraId="443C51DA" w14:textId="77777777" w:rsidR="00584F01" w:rsidRDefault="007D463E" w:rsidP="007D463E">
      <w:pPr>
        <w:pStyle w:val="Heading2"/>
      </w:pPr>
      <w:bookmarkStart w:id="39" w:name="_Toc532275775"/>
      <w:bookmarkStart w:id="40" w:name="_Toc532277858"/>
      <w:r>
        <w:t>Learning goals</w:t>
      </w:r>
      <w:bookmarkEnd w:id="39"/>
      <w:bookmarkEnd w:id="40"/>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69"/>
        <w:gridCol w:w="7611"/>
      </w:tblGrid>
      <w:tr w:rsidR="00584F01" w14:paraId="68668D72" w14:textId="77777777" w:rsidTr="00001E3E">
        <w:tc>
          <w:tcPr>
            <w:tcW w:w="1569" w:type="dxa"/>
            <w:vAlign w:val="center"/>
          </w:tcPr>
          <w:p w14:paraId="591CED03" w14:textId="77777777" w:rsidR="00584F01" w:rsidRDefault="00584F01" w:rsidP="00FB4BF7">
            <w:pPr>
              <w:jc w:val="center"/>
              <w:rPr>
                <w:lang w:val="en-NZ"/>
              </w:rPr>
            </w:pPr>
            <w:r>
              <w:rPr>
                <w:noProof/>
                <w:lang w:eastAsia="en-AU"/>
              </w:rPr>
              <w:drawing>
                <wp:inline distT="0" distB="0" distL="0" distR="0" wp14:anchorId="385250CC" wp14:editId="48F27834">
                  <wp:extent cx="712800" cy="1311137"/>
                  <wp:effectExtent l="0" t="0" r="0" b="381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729880" cy="1342554"/>
                          </a:xfrm>
                          <a:prstGeom prst="rect">
                            <a:avLst/>
                          </a:prstGeom>
                        </pic:spPr>
                      </pic:pic>
                    </a:graphicData>
                  </a:graphic>
                </wp:inline>
              </w:drawing>
            </w:r>
          </w:p>
        </w:tc>
        <w:tc>
          <w:tcPr>
            <w:tcW w:w="7611" w:type="dxa"/>
          </w:tcPr>
          <w:p w14:paraId="45BD7D9B" w14:textId="77777777" w:rsidR="00584F01" w:rsidRDefault="00584F01" w:rsidP="00FB4BF7">
            <w:pPr>
              <w:pStyle w:val="Heading3"/>
            </w:pPr>
            <w:r>
              <w:t xml:space="preserve">Farmers will </w:t>
            </w:r>
            <w:r>
              <w:sym w:font="Wingdings" w:char="F0E0"/>
            </w:r>
          </w:p>
          <w:p w14:paraId="11888445" w14:textId="77777777" w:rsidR="00DA6D36" w:rsidRPr="00DA6D36" w:rsidRDefault="00DA6D36" w:rsidP="00347A62">
            <w:pPr>
              <w:pStyle w:val="ListParagraph"/>
            </w:pPr>
            <w:r w:rsidRPr="00DA6D36">
              <w:t xml:space="preserve">Understand the context of breeding and </w:t>
            </w:r>
            <w:r w:rsidR="00C317D8">
              <w:t>their purpose f keeping chickens</w:t>
            </w:r>
          </w:p>
          <w:p w14:paraId="3D470031" w14:textId="77777777" w:rsidR="00DA6D36" w:rsidRPr="00DA6D36" w:rsidRDefault="00DA6D36" w:rsidP="00347A62">
            <w:pPr>
              <w:pStyle w:val="ListParagraph"/>
            </w:pPr>
            <w:r w:rsidRPr="00DA6D36">
              <w:t>Know how to select good breeding cockerel or hen</w:t>
            </w:r>
          </w:p>
          <w:p w14:paraId="67DF2952" w14:textId="77777777" w:rsidR="00DA6D36" w:rsidRPr="00DA6D36" w:rsidRDefault="00DA6D36" w:rsidP="00347A62">
            <w:pPr>
              <w:pStyle w:val="ListParagraph"/>
            </w:pPr>
            <w:r w:rsidRPr="00DA6D36">
              <w:t xml:space="preserve">Understanding issues affecting survivability of your flock </w:t>
            </w:r>
          </w:p>
          <w:p w14:paraId="7741209A" w14:textId="77777777" w:rsidR="004E0C50" w:rsidRDefault="004E0C50" w:rsidP="00C317D8">
            <w:pPr>
              <w:ind w:left="1080"/>
            </w:pPr>
          </w:p>
          <w:p w14:paraId="188CB0C7" w14:textId="77777777" w:rsidR="00584F01" w:rsidRPr="00F8006B" w:rsidRDefault="00584F01" w:rsidP="00C317D8">
            <w:pPr>
              <w:ind w:left="1080"/>
            </w:pPr>
          </w:p>
        </w:tc>
      </w:tr>
    </w:tbl>
    <w:p w14:paraId="414D2F5F" w14:textId="77777777" w:rsidR="00DA6D36" w:rsidRDefault="00DA6D36"/>
    <w:p w14:paraId="491F2B00" w14:textId="77777777" w:rsidR="00DA6D36" w:rsidRDefault="00DA6D36" w:rsidP="0042713F">
      <w:pPr>
        <w:pStyle w:val="Heading2"/>
      </w:pPr>
      <w:bookmarkStart w:id="41" w:name="_Toc532275776"/>
      <w:bookmarkStart w:id="42" w:name="_Toc532277859"/>
      <w:r>
        <w:t>Breeding</w:t>
      </w:r>
      <w:bookmarkEnd w:id="41"/>
      <w:bookmarkEnd w:id="42"/>
    </w:p>
    <w:p w14:paraId="4BC17086" w14:textId="77777777" w:rsidR="00DA6D36" w:rsidRPr="004418BD" w:rsidRDefault="00DA6D36" w:rsidP="00FA6465">
      <w:r w:rsidRPr="004418BD">
        <w:t>Many chicken breeds are perfectly suited for backyard flocks. Choosing the right breed for your backyard flock solely depends on your needs. Chicken breeds can be divided into two basic categories: birds for meat and those for eggs.</w:t>
      </w:r>
    </w:p>
    <w:p w14:paraId="57069022" w14:textId="77777777" w:rsidR="00DA6D36" w:rsidRDefault="00DA6D36" w:rsidP="00DA6D36"/>
    <w:tbl>
      <w:tblPr>
        <w:tblStyle w:val="TableGrid"/>
        <w:tblW w:w="0" w:type="auto"/>
        <w:tblLook w:val="04A0" w:firstRow="1" w:lastRow="0" w:firstColumn="1" w:lastColumn="0" w:noHBand="0" w:noVBand="1"/>
      </w:tblPr>
      <w:tblGrid>
        <w:gridCol w:w="1417"/>
        <w:gridCol w:w="7644"/>
      </w:tblGrid>
      <w:tr w:rsidR="00DA6D36" w14:paraId="367AC94B" w14:textId="77777777" w:rsidTr="00A53470">
        <w:tc>
          <w:tcPr>
            <w:tcW w:w="9061" w:type="dxa"/>
            <w:gridSpan w:val="2"/>
          </w:tcPr>
          <w:p w14:paraId="31D43ED2" w14:textId="77777777" w:rsidR="00DA6D36" w:rsidRDefault="00DA6D36" w:rsidP="00FD3A39">
            <w:pPr>
              <w:pStyle w:val="Heading3"/>
              <w:ind w:firstLine="0"/>
            </w:pPr>
            <w:r>
              <w:lastRenderedPageBreak/>
              <w:t>What is breeding?</w:t>
            </w:r>
          </w:p>
        </w:tc>
      </w:tr>
      <w:tr w:rsidR="00DA6D36" w14:paraId="68EC2B02" w14:textId="77777777" w:rsidTr="00A53470">
        <w:tc>
          <w:tcPr>
            <w:tcW w:w="1417" w:type="dxa"/>
          </w:tcPr>
          <w:p w14:paraId="1F891545" w14:textId="77777777" w:rsidR="00DA6D36" w:rsidRDefault="00DA6D36" w:rsidP="00FD3A39">
            <w:pPr>
              <w:rPr>
                <w:lang w:val="en-NZ"/>
              </w:rPr>
            </w:pPr>
          </w:p>
          <w:p w14:paraId="6901B56E" w14:textId="77777777" w:rsidR="00DA6D36" w:rsidRDefault="00DA6D36" w:rsidP="00FD3A39">
            <w:pPr>
              <w:rPr>
                <w:lang w:val="en-NZ"/>
              </w:rPr>
            </w:pPr>
            <w:r w:rsidRPr="004D0B96">
              <w:rPr>
                <w:noProof/>
                <w:lang w:eastAsia="en-AU"/>
              </w:rPr>
              <w:drawing>
                <wp:inline distT="0" distB="0" distL="0" distR="0" wp14:anchorId="18FA316B" wp14:editId="51469722">
                  <wp:extent cx="755276" cy="800405"/>
                  <wp:effectExtent l="0" t="0" r="6985" b="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11799" cy="860306"/>
                          </a:xfrm>
                          <a:prstGeom prst="rect">
                            <a:avLst/>
                          </a:prstGeom>
                        </pic:spPr>
                      </pic:pic>
                    </a:graphicData>
                  </a:graphic>
                </wp:inline>
              </w:drawing>
            </w:r>
          </w:p>
        </w:tc>
        <w:tc>
          <w:tcPr>
            <w:tcW w:w="7644" w:type="dxa"/>
          </w:tcPr>
          <w:p w14:paraId="019A341A" w14:textId="77777777" w:rsidR="00DA6D36" w:rsidRPr="004418BD" w:rsidRDefault="00DA6D36" w:rsidP="00FA6465">
            <w:r w:rsidRPr="004418BD">
              <w:t>Breeding is the selection process or mating of chickens to generate more stock.  Natural breeding occurs naturally without any intervention from the farmer.  Artificial breeding or selection occurs when a farmer is controlling the mating process with a breeding goal in mind. There are basically two types of breeding;</w:t>
            </w:r>
          </w:p>
          <w:p w14:paraId="13CD7595" w14:textId="77777777" w:rsidR="00DA6D36" w:rsidRPr="004418BD" w:rsidRDefault="00DA6D36" w:rsidP="00347A62">
            <w:pPr>
              <w:pStyle w:val="ListParagraph"/>
            </w:pPr>
            <w:r w:rsidRPr="004418BD">
              <w:t xml:space="preserve">Cross-breeding is the mating of chickens that are not related whilst </w:t>
            </w:r>
          </w:p>
          <w:p w14:paraId="4C248815" w14:textId="77777777" w:rsidR="00DA6D36" w:rsidRPr="004418BD" w:rsidRDefault="00DA6D36" w:rsidP="00347A62">
            <w:pPr>
              <w:pStyle w:val="ListParagraph"/>
            </w:pPr>
            <w:r w:rsidRPr="004418BD">
              <w:t>In-breeding -is the mating of related chickens, e.g. a mother and son, father and daughter, or brother and sister.</w:t>
            </w:r>
          </w:p>
          <w:p w14:paraId="250C9270" w14:textId="77777777" w:rsidR="00A53470" w:rsidRDefault="00DA6D36" w:rsidP="00FA6465">
            <w:r w:rsidRPr="004418BD">
              <w:t>In-breeding causes problems such as poor growth of chicks, susceptibility to disease, lameness etc.  To avoid in-breeding, change cockerels every four to five months. This will ensure that the cockerels do not breed with their daughters when they become sexually mature. The only sexually mature male in the flock should be a carefully selected cockerel.</w:t>
            </w:r>
            <w:r w:rsidR="00A53470">
              <w:t xml:space="preserve"> </w:t>
            </w:r>
          </w:p>
          <w:p w14:paraId="07CF9487" w14:textId="15E248B9" w:rsidR="00DA6D36" w:rsidRPr="00A53470" w:rsidRDefault="00DA6D36" w:rsidP="00A53470">
            <w:pPr>
              <w:pStyle w:val="Heading3"/>
            </w:pPr>
            <w:r w:rsidRPr="00A53470">
              <w:t>Breeding and Production facts</w:t>
            </w:r>
          </w:p>
          <w:p w14:paraId="4181BB5C" w14:textId="77777777" w:rsidR="00DA6D36" w:rsidRPr="004418BD" w:rsidRDefault="00DA6D36" w:rsidP="00347A62">
            <w:pPr>
              <w:pStyle w:val="ListParagraph"/>
            </w:pPr>
            <w:r w:rsidRPr="004418BD">
              <w:t>Hens weigh no more than 1.2–1.5kg at the point of laying &amp; a cockerel will weigh around 1.4–2.5kg at the age of maturity;</w:t>
            </w:r>
          </w:p>
          <w:p w14:paraId="28FD9ABB" w14:textId="77777777" w:rsidR="00DA6D36" w:rsidRPr="004418BD" w:rsidRDefault="00DA6D36" w:rsidP="00347A62">
            <w:pPr>
              <w:pStyle w:val="ListParagraph"/>
            </w:pPr>
            <w:r w:rsidRPr="004418BD">
              <w:t>Hens will generally lay their first egg at the age of or between 22–30 weeks after hatch and lay 2 to 4 clutches of 5 to 20 eggs a year</w:t>
            </w:r>
            <w:r w:rsidR="00C317D8">
              <w:t>;</w:t>
            </w:r>
          </w:p>
          <w:p w14:paraId="2425B766" w14:textId="77777777" w:rsidR="00DA6D36" w:rsidRPr="004418BD" w:rsidRDefault="00DA6D36" w:rsidP="00347A62">
            <w:pPr>
              <w:pStyle w:val="ListParagraph"/>
            </w:pPr>
            <w:r w:rsidRPr="004418BD">
              <w:t>Hens will find dark, quiet places for laying eggs and brooding;</w:t>
            </w:r>
          </w:p>
          <w:p w14:paraId="55F99820" w14:textId="77777777" w:rsidR="00DA6D36" w:rsidRPr="004418BD" w:rsidRDefault="00DA6D36" w:rsidP="00347A62">
            <w:pPr>
              <w:pStyle w:val="ListParagraph"/>
            </w:pPr>
            <w:r w:rsidRPr="004418BD">
              <w:t>Incubation takes 21 days and chicks will follow their mothers immediately after hatching.</w:t>
            </w:r>
          </w:p>
          <w:p w14:paraId="634DD5D2" w14:textId="77777777" w:rsidR="00DA6D36" w:rsidRPr="004418BD" w:rsidRDefault="00DA6D36" w:rsidP="00347A62">
            <w:pPr>
              <w:pStyle w:val="ListParagraph"/>
            </w:pPr>
            <w:r w:rsidRPr="004418BD">
              <w:t>Only 20–50 per cent of chicks hatched wil</w:t>
            </w:r>
            <w:r w:rsidR="00C317D8">
              <w:t>l reach adulthood</w:t>
            </w:r>
          </w:p>
          <w:p w14:paraId="3C10BD18" w14:textId="77777777" w:rsidR="002D5B15" w:rsidRPr="002D5B15" w:rsidRDefault="00DA6D36" w:rsidP="00347A62">
            <w:pPr>
              <w:pStyle w:val="ListParagraph"/>
              <w:rPr>
                <w:b/>
                <w:color w:val="002060"/>
              </w:rPr>
            </w:pPr>
            <w:r w:rsidRPr="004418BD">
              <w:t>85 per cent of these losses occur in the first three weeks of life. Adult mortality is very variable and depends on specific local conditions and the occurrence of disease.</w:t>
            </w:r>
          </w:p>
          <w:tbl>
            <w:tblPr>
              <w:tblStyle w:val="TableGrid"/>
              <w:tblpPr w:leftFromText="180" w:rightFromText="180" w:vertAnchor="page" w:horzAnchor="margin" w:tblpXSpec="right" w:tblpY="4696"/>
              <w:tblOverlap w:val="never"/>
              <w:tblW w:w="0" w:type="auto"/>
              <w:shd w:val="clear" w:color="auto" w:fill="FFF2CC" w:themeFill="accent4" w:themeFillTint="33"/>
              <w:tblLook w:val="04A0" w:firstRow="1" w:lastRow="0" w:firstColumn="1" w:lastColumn="0" w:noHBand="0" w:noVBand="1"/>
            </w:tblPr>
            <w:tblGrid>
              <w:gridCol w:w="4079"/>
            </w:tblGrid>
            <w:tr w:rsidR="00FD3A39" w14:paraId="6038B7B7" w14:textId="77777777" w:rsidTr="001E18E2">
              <w:trPr>
                <w:trHeight w:val="2363"/>
              </w:trPr>
              <w:tc>
                <w:tcPr>
                  <w:tcW w:w="4079" w:type="dxa"/>
                  <w:shd w:val="clear" w:color="auto" w:fill="FFF2CC" w:themeFill="accent4" w:themeFillTint="33"/>
                </w:tcPr>
                <w:p w14:paraId="69331975" w14:textId="77777777" w:rsidR="00FD3A39" w:rsidRPr="0078283F" w:rsidRDefault="00FD3A39" w:rsidP="00FD3A39">
                  <w:pPr>
                    <w:rPr>
                      <w:b/>
                      <w:u w:val="double"/>
                    </w:rPr>
                  </w:pPr>
                  <w:r w:rsidRPr="0078283F">
                    <w:rPr>
                      <w:b/>
                      <w:u w:val="double"/>
                    </w:rPr>
                    <w:t>Helpful Tip</w:t>
                  </w:r>
                </w:p>
                <w:p w14:paraId="6864923D" w14:textId="77777777" w:rsidR="00FD3A39" w:rsidRPr="000D4604" w:rsidRDefault="00FD3A39" w:rsidP="00FD3A39">
                  <w:r w:rsidRPr="0078283F">
                    <w:t>More eggs and chicks can be produced if chicks are removed from the mother 1-7 days after hatching. The period will depend on the farmer’s capacity and ability to take</w:t>
                  </w:r>
                  <w:r w:rsidRPr="000D4604">
                    <w:t xml:space="preserve"> care of the chicks.</w:t>
                  </w:r>
                </w:p>
                <w:p w14:paraId="754B2E36" w14:textId="77777777" w:rsidR="00FD3A39" w:rsidRPr="00AD3350" w:rsidRDefault="00FD3A39" w:rsidP="00FD3A39">
                  <w:pPr>
                    <w:rPr>
                      <w:rFonts w:ascii="Luna" w:hAnsi="Luna"/>
                    </w:rPr>
                  </w:pPr>
                  <w:r w:rsidRPr="008616FB">
                    <w:rPr>
                      <w:rFonts w:ascii="Luna" w:hAnsi="Luna"/>
                      <w:sz w:val="20"/>
                    </w:rPr>
                    <w:t xml:space="preserve"> </w:t>
                  </w:r>
                </w:p>
              </w:tc>
            </w:tr>
          </w:tbl>
          <w:p w14:paraId="7AECC91C" w14:textId="77777777" w:rsidR="00DA6D36" w:rsidRPr="001D5363" w:rsidRDefault="00DA6D36" w:rsidP="00FD3A39">
            <w:pPr>
              <w:rPr>
                <w:rFonts w:ascii="Times New Roman" w:hAnsi="Times New Roman"/>
              </w:rPr>
            </w:pPr>
          </w:p>
        </w:tc>
      </w:tr>
    </w:tbl>
    <w:p w14:paraId="6E5A9320" w14:textId="7DF5BD5E" w:rsidR="00A53470" w:rsidRDefault="00A53470"/>
    <w:p w14:paraId="576EB1B6" w14:textId="77777777" w:rsidR="00A53470" w:rsidRDefault="00A53470">
      <w:pPr>
        <w:spacing w:before="0" w:after="0"/>
        <w:jc w:val="left"/>
      </w:pPr>
      <w:r>
        <w:br w:type="page"/>
      </w:r>
    </w:p>
    <w:p w14:paraId="40E07503" w14:textId="77777777" w:rsidR="00A53470" w:rsidRDefault="00A53470"/>
    <w:tbl>
      <w:tblPr>
        <w:tblStyle w:val="LightGrid-Accent11"/>
        <w:tblW w:w="0" w:type="auto"/>
        <w:tblLook w:val="04A0" w:firstRow="1" w:lastRow="0" w:firstColumn="1" w:lastColumn="0" w:noHBand="0" w:noVBand="1"/>
      </w:tblPr>
      <w:tblGrid>
        <w:gridCol w:w="4577"/>
        <w:gridCol w:w="3819"/>
      </w:tblGrid>
      <w:tr w:rsidR="002D5B15" w:rsidRPr="004418BD" w14:paraId="592F1CF2" w14:textId="77777777" w:rsidTr="009F6191">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577" w:type="dxa"/>
          </w:tcPr>
          <w:p w14:paraId="3062F498" w14:textId="77777777" w:rsidR="002D5B15" w:rsidRPr="004418BD" w:rsidRDefault="002D5B15" w:rsidP="00FD3A39">
            <w:pPr>
              <w:jc w:val="center"/>
              <w:rPr>
                <w:rFonts w:ascii="Times New Roman" w:hAnsi="Times New Roman" w:cs="Times New Roman"/>
                <w:sz w:val="24"/>
              </w:rPr>
            </w:pPr>
            <w:r w:rsidRPr="004418BD">
              <w:rPr>
                <w:rFonts w:ascii="Times New Roman" w:hAnsi="Times New Roman" w:cs="Times New Roman"/>
                <w:sz w:val="24"/>
              </w:rPr>
              <w:t>Breeding</w:t>
            </w:r>
          </w:p>
        </w:tc>
        <w:tc>
          <w:tcPr>
            <w:tcW w:w="3819" w:type="dxa"/>
          </w:tcPr>
          <w:p w14:paraId="5F4E480E" w14:textId="77777777" w:rsidR="002D5B15" w:rsidRPr="004418BD" w:rsidRDefault="002D5B15" w:rsidP="00FD3A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4418BD">
              <w:rPr>
                <w:rFonts w:ascii="Times New Roman" w:hAnsi="Times New Roman" w:cs="Times New Roman"/>
                <w:sz w:val="24"/>
              </w:rPr>
              <w:t>No. of days</w:t>
            </w:r>
          </w:p>
        </w:tc>
      </w:tr>
      <w:tr w:rsidR="002D5B15" w:rsidRPr="004418BD" w14:paraId="07855FB5" w14:textId="77777777" w:rsidTr="009F6191">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577" w:type="dxa"/>
          </w:tcPr>
          <w:p w14:paraId="7F766446" w14:textId="77777777" w:rsidR="002D5B15" w:rsidRPr="004418BD" w:rsidRDefault="002D5B15" w:rsidP="00FD3A39">
            <w:pPr>
              <w:jc w:val="center"/>
              <w:rPr>
                <w:rFonts w:ascii="Times New Roman" w:hAnsi="Times New Roman" w:cs="Times New Roman"/>
                <w:b w:val="0"/>
                <w:sz w:val="24"/>
              </w:rPr>
            </w:pPr>
            <w:r w:rsidRPr="004418BD">
              <w:rPr>
                <w:rFonts w:ascii="Times New Roman" w:hAnsi="Times New Roman" w:cs="Times New Roman"/>
                <w:b w:val="0"/>
                <w:sz w:val="24"/>
              </w:rPr>
              <w:t>Egg laying</w:t>
            </w:r>
          </w:p>
        </w:tc>
        <w:tc>
          <w:tcPr>
            <w:tcW w:w="3819" w:type="dxa"/>
          </w:tcPr>
          <w:p w14:paraId="7BF1D500" w14:textId="77777777" w:rsidR="002D5B15" w:rsidRPr="004418BD" w:rsidRDefault="002D5B15" w:rsidP="00FD3A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4418BD">
              <w:rPr>
                <w:rFonts w:ascii="Times New Roman" w:hAnsi="Times New Roman" w:cs="Times New Roman"/>
                <w:sz w:val="24"/>
              </w:rPr>
              <w:t>21 days</w:t>
            </w:r>
          </w:p>
        </w:tc>
      </w:tr>
      <w:tr w:rsidR="002D5B15" w:rsidRPr="004418BD" w14:paraId="69E4E773" w14:textId="77777777" w:rsidTr="009F6191">
        <w:trPr>
          <w:cnfStyle w:val="000000010000" w:firstRow="0" w:lastRow="0" w:firstColumn="0" w:lastColumn="0" w:oddVBand="0" w:evenVBand="0" w:oddHBand="0" w:evenHBand="1"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577" w:type="dxa"/>
          </w:tcPr>
          <w:p w14:paraId="22B55C3A" w14:textId="77777777" w:rsidR="002D5B15" w:rsidRPr="004418BD" w:rsidRDefault="002D5B15" w:rsidP="00FD3A39">
            <w:pPr>
              <w:jc w:val="center"/>
              <w:rPr>
                <w:rFonts w:ascii="Times New Roman" w:hAnsi="Times New Roman" w:cs="Times New Roman"/>
                <w:b w:val="0"/>
                <w:sz w:val="24"/>
              </w:rPr>
            </w:pPr>
            <w:r w:rsidRPr="004418BD">
              <w:rPr>
                <w:rFonts w:ascii="Times New Roman" w:hAnsi="Times New Roman" w:cs="Times New Roman"/>
                <w:b w:val="0"/>
                <w:sz w:val="24"/>
              </w:rPr>
              <w:t>Brooding 7 days</w:t>
            </w:r>
          </w:p>
        </w:tc>
        <w:tc>
          <w:tcPr>
            <w:tcW w:w="3819" w:type="dxa"/>
          </w:tcPr>
          <w:p w14:paraId="229FDCC3" w14:textId="77777777" w:rsidR="002D5B15" w:rsidRPr="004418BD" w:rsidRDefault="002D5B15" w:rsidP="00FD3A3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4418BD">
              <w:rPr>
                <w:rFonts w:ascii="Times New Roman" w:hAnsi="Times New Roman" w:cs="Times New Roman"/>
                <w:sz w:val="24"/>
              </w:rPr>
              <w:t>7 days</w:t>
            </w:r>
          </w:p>
        </w:tc>
      </w:tr>
      <w:tr w:rsidR="002D5B15" w:rsidRPr="004418BD" w14:paraId="619F0624" w14:textId="77777777" w:rsidTr="009F6191">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577" w:type="dxa"/>
          </w:tcPr>
          <w:p w14:paraId="0D9012FA" w14:textId="77777777" w:rsidR="002D5B15" w:rsidRPr="004418BD" w:rsidRDefault="002D5B15" w:rsidP="00FD3A39">
            <w:pPr>
              <w:jc w:val="center"/>
              <w:rPr>
                <w:rFonts w:ascii="Times New Roman" w:hAnsi="Times New Roman" w:cs="Times New Roman"/>
                <w:b w:val="0"/>
                <w:sz w:val="24"/>
              </w:rPr>
            </w:pPr>
            <w:r w:rsidRPr="004418BD">
              <w:rPr>
                <w:rFonts w:ascii="Times New Roman" w:hAnsi="Times New Roman" w:cs="Times New Roman"/>
                <w:b w:val="0"/>
                <w:sz w:val="24"/>
              </w:rPr>
              <w:t>Incubating</w:t>
            </w:r>
          </w:p>
        </w:tc>
        <w:tc>
          <w:tcPr>
            <w:tcW w:w="3819" w:type="dxa"/>
          </w:tcPr>
          <w:p w14:paraId="6B34BF62" w14:textId="77777777" w:rsidR="002D5B15" w:rsidRPr="004418BD" w:rsidRDefault="002D5B15" w:rsidP="00FD3A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4418BD">
              <w:rPr>
                <w:rFonts w:ascii="Times New Roman" w:hAnsi="Times New Roman" w:cs="Times New Roman"/>
                <w:sz w:val="24"/>
              </w:rPr>
              <w:t>21 days</w:t>
            </w:r>
          </w:p>
        </w:tc>
      </w:tr>
      <w:tr w:rsidR="002D5B15" w:rsidRPr="004418BD" w14:paraId="5BEF6B23" w14:textId="77777777" w:rsidTr="009F6191">
        <w:trPr>
          <w:cnfStyle w:val="000000010000" w:firstRow="0" w:lastRow="0" w:firstColumn="0" w:lastColumn="0" w:oddVBand="0" w:evenVBand="0" w:oddHBand="0" w:evenHBand="1"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577" w:type="dxa"/>
          </w:tcPr>
          <w:p w14:paraId="2CBB7084" w14:textId="77777777" w:rsidR="002D5B15" w:rsidRPr="004418BD" w:rsidRDefault="002D5B15" w:rsidP="00FD3A39">
            <w:pPr>
              <w:jc w:val="center"/>
              <w:rPr>
                <w:rFonts w:ascii="Times New Roman" w:hAnsi="Times New Roman" w:cs="Times New Roman"/>
                <w:b w:val="0"/>
                <w:sz w:val="24"/>
              </w:rPr>
            </w:pPr>
            <w:r w:rsidRPr="004418BD">
              <w:rPr>
                <w:rFonts w:ascii="Times New Roman" w:hAnsi="Times New Roman" w:cs="Times New Roman"/>
                <w:b w:val="0"/>
                <w:sz w:val="24"/>
              </w:rPr>
              <w:t>Resting</w:t>
            </w:r>
          </w:p>
        </w:tc>
        <w:tc>
          <w:tcPr>
            <w:tcW w:w="3819" w:type="dxa"/>
          </w:tcPr>
          <w:p w14:paraId="2DD83ED6" w14:textId="77777777" w:rsidR="002D5B15" w:rsidRPr="004418BD" w:rsidRDefault="002D5B15" w:rsidP="00FD3A3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4418BD">
              <w:rPr>
                <w:rFonts w:ascii="Times New Roman" w:hAnsi="Times New Roman" w:cs="Times New Roman"/>
                <w:sz w:val="24"/>
              </w:rPr>
              <w:t>10 days</w:t>
            </w:r>
          </w:p>
        </w:tc>
      </w:tr>
      <w:tr w:rsidR="002D5B15" w:rsidRPr="004418BD" w14:paraId="30C2EA13" w14:textId="77777777" w:rsidTr="009F6191">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577" w:type="dxa"/>
          </w:tcPr>
          <w:p w14:paraId="0AEDFDED" w14:textId="77777777" w:rsidR="002D5B15" w:rsidRPr="004418BD" w:rsidRDefault="002D5B15" w:rsidP="00FD3A39">
            <w:pPr>
              <w:jc w:val="center"/>
              <w:rPr>
                <w:rFonts w:ascii="Times New Roman" w:hAnsi="Times New Roman" w:cs="Times New Roman"/>
                <w:b w:val="0"/>
                <w:sz w:val="24"/>
              </w:rPr>
            </w:pPr>
            <w:r w:rsidRPr="004418BD">
              <w:rPr>
                <w:rFonts w:ascii="Times New Roman" w:hAnsi="Times New Roman" w:cs="Times New Roman"/>
                <w:b w:val="0"/>
                <w:sz w:val="24"/>
              </w:rPr>
              <w:t>Total number of days for a cycle</w:t>
            </w:r>
          </w:p>
        </w:tc>
        <w:tc>
          <w:tcPr>
            <w:tcW w:w="3819" w:type="dxa"/>
          </w:tcPr>
          <w:p w14:paraId="67332943" w14:textId="77777777" w:rsidR="002D5B15" w:rsidRPr="004418BD" w:rsidRDefault="002D5B15" w:rsidP="00FD3A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4418BD">
              <w:rPr>
                <w:rFonts w:ascii="Times New Roman" w:hAnsi="Times New Roman" w:cs="Times New Roman"/>
                <w:sz w:val="24"/>
              </w:rPr>
              <w:t>59 days</w:t>
            </w:r>
          </w:p>
        </w:tc>
      </w:tr>
    </w:tbl>
    <w:p w14:paraId="409AA29C" w14:textId="77777777" w:rsidR="002D5B15" w:rsidRPr="009F6191" w:rsidRDefault="002D5B15" w:rsidP="002D5B15">
      <w:pPr>
        <w:rPr>
          <w:rFonts w:ascii="Times New Roman" w:hAnsi="Times New Roman"/>
          <w:b/>
          <w:i/>
        </w:rPr>
      </w:pPr>
      <w:r w:rsidRPr="009F6191">
        <w:rPr>
          <w:rFonts w:ascii="Times New Roman" w:hAnsi="Times New Roman"/>
          <w:b/>
          <w:i/>
        </w:rPr>
        <w:t>Table 2. An example of a timetable of one complete laying cycle</w:t>
      </w:r>
    </w:p>
    <w:p w14:paraId="075D0DFF" w14:textId="77777777" w:rsidR="002D5B15" w:rsidRDefault="002D5B15"/>
    <w:tbl>
      <w:tblPr>
        <w:tblStyle w:val="TableGrid"/>
        <w:tblW w:w="0" w:type="auto"/>
        <w:tblLook w:val="04A0" w:firstRow="1" w:lastRow="0" w:firstColumn="1" w:lastColumn="0" w:noHBand="0" w:noVBand="1"/>
      </w:tblPr>
      <w:tblGrid>
        <w:gridCol w:w="1417"/>
        <w:gridCol w:w="7644"/>
      </w:tblGrid>
      <w:tr w:rsidR="00906110" w14:paraId="38DD623E" w14:textId="77777777" w:rsidTr="00001E3E">
        <w:tc>
          <w:tcPr>
            <w:tcW w:w="9180" w:type="dxa"/>
            <w:gridSpan w:val="2"/>
          </w:tcPr>
          <w:p w14:paraId="17EEA284" w14:textId="77777777" w:rsidR="00906110" w:rsidRDefault="00EE4DBC" w:rsidP="00FD3A39">
            <w:pPr>
              <w:pStyle w:val="Heading3"/>
              <w:ind w:firstLine="0"/>
            </w:pPr>
            <w:r>
              <w:t>How to source and select chickens for brooding and breeding</w:t>
            </w:r>
          </w:p>
        </w:tc>
      </w:tr>
      <w:tr w:rsidR="00906110" w14:paraId="37658CBE" w14:textId="77777777" w:rsidTr="00001E3E">
        <w:tc>
          <w:tcPr>
            <w:tcW w:w="1417" w:type="dxa"/>
          </w:tcPr>
          <w:p w14:paraId="200EB885" w14:textId="77777777" w:rsidR="00906110" w:rsidRDefault="00906110" w:rsidP="00FD3A39">
            <w:pPr>
              <w:rPr>
                <w:lang w:val="en-NZ"/>
              </w:rPr>
            </w:pPr>
          </w:p>
          <w:p w14:paraId="6FC9918B" w14:textId="77777777" w:rsidR="00906110" w:rsidRDefault="00906110" w:rsidP="00FD3A39">
            <w:pPr>
              <w:rPr>
                <w:lang w:val="en-NZ"/>
              </w:rPr>
            </w:pPr>
            <w:r w:rsidRPr="004D0B96">
              <w:rPr>
                <w:noProof/>
                <w:lang w:eastAsia="en-AU"/>
              </w:rPr>
              <w:drawing>
                <wp:inline distT="0" distB="0" distL="0" distR="0" wp14:anchorId="1C20D536" wp14:editId="32A034A3">
                  <wp:extent cx="755276" cy="800405"/>
                  <wp:effectExtent l="0" t="0" r="6985" b="0"/>
                  <wp:docPr id="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11799" cy="860306"/>
                          </a:xfrm>
                          <a:prstGeom prst="rect">
                            <a:avLst/>
                          </a:prstGeom>
                        </pic:spPr>
                      </pic:pic>
                    </a:graphicData>
                  </a:graphic>
                </wp:inline>
              </w:drawing>
            </w:r>
          </w:p>
        </w:tc>
        <w:tc>
          <w:tcPr>
            <w:tcW w:w="7763" w:type="dxa"/>
          </w:tcPr>
          <w:tbl>
            <w:tblPr>
              <w:tblStyle w:val="TableGrid"/>
              <w:tblpPr w:leftFromText="180" w:rightFromText="180" w:vertAnchor="page" w:horzAnchor="margin" w:tblpXSpec="right" w:tblpY="205"/>
              <w:tblOverlap w:val="never"/>
              <w:tblW w:w="0" w:type="auto"/>
              <w:shd w:val="clear" w:color="auto" w:fill="FFF2CC" w:themeFill="accent4" w:themeFillTint="33"/>
              <w:tblLook w:val="04A0" w:firstRow="1" w:lastRow="0" w:firstColumn="1" w:lastColumn="0" w:noHBand="0" w:noVBand="1"/>
            </w:tblPr>
            <w:tblGrid>
              <w:gridCol w:w="4106"/>
            </w:tblGrid>
            <w:tr w:rsidR="00D471A8" w14:paraId="3E22844A" w14:textId="77777777" w:rsidTr="00D471A8">
              <w:tc>
                <w:tcPr>
                  <w:tcW w:w="4106" w:type="dxa"/>
                  <w:shd w:val="clear" w:color="auto" w:fill="FFF2CC" w:themeFill="accent4" w:themeFillTint="33"/>
                </w:tcPr>
                <w:p w14:paraId="22E1696C" w14:textId="77777777" w:rsidR="00D471A8" w:rsidRDefault="00D471A8" w:rsidP="00D471A8">
                  <w:pPr>
                    <w:jc w:val="center"/>
                    <w:rPr>
                      <w:rFonts w:cs="Microsoft Tai Le"/>
                      <w:b/>
                      <w:u w:val="double"/>
                    </w:rPr>
                  </w:pPr>
                  <w:r>
                    <w:rPr>
                      <w:rFonts w:cs="Microsoft Tai Le"/>
                      <w:b/>
                      <w:u w:val="double"/>
                    </w:rPr>
                    <w:t>Helpful tips</w:t>
                  </w:r>
                </w:p>
                <w:p w14:paraId="3C962BAD" w14:textId="77777777" w:rsidR="00D471A8" w:rsidRPr="00594326" w:rsidRDefault="00D471A8" w:rsidP="00D471A8">
                  <w:r w:rsidRPr="00594326">
                    <w:t>On hen can produce six clutches in a year and under good management, around 15 chicks per clutch can survive. This means one hen can produce 90 chicks in a year.</w:t>
                  </w:r>
                  <w:r>
                    <w:t xml:space="preserve">  </w:t>
                  </w:r>
                </w:p>
                <w:p w14:paraId="681664B6" w14:textId="77777777" w:rsidR="00D471A8" w:rsidRPr="00AD3350" w:rsidRDefault="00D471A8" w:rsidP="00D471A8">
                  <w:pPr>
                    <w:rPr>
                      <w:rFonts w:ascii="Luna" w:hAnsi="Luna"/>
                    </w:rPr>
                  </w:pPr>
                  <w:r w:rsidRPr="00594326">
                    <w:rPr>
                      <w:rFonts w:cs="Microsoft Tai Le"/>
                    </w:rPr>
                    <w:t>A hen will start laying 7 to 14 days after it stops taking care of chicks, regardless</w:t>
                  </w:r>
                </w:p>
              </w:tc>
            </w:tr>
          </w:tbl>
          <w:p w14:paraId="4D39F37B" w14:textId="77777777" w:rsidR="00C317D8" w:rsidRDefault="00906110" w:rsidP="00906110">
            <w:r>
              <w:t xml:space="preserve">Brooding is the act of a hen sitting on eggs to incubate them. At a certain age, hens begin to exhibit brooding behaviour.  </w:t>
            </w:r>
          </w:p>
          <w:p w14:paraId="433EA567" w14:textId="77777777" w:rsidR="00C317D8" w:rsidRDefault="00906110" w:rsidP="00347A62">
            <w:pPr>
              <w:pStyle w:val="ListParagraph"/>
            </w:pPr>
            <w:r>
              <w:t>On average, hens lay about ten eggs before beginning to brood.</w:t>
            </w:r>
          </w:p>
          <w:p w14:paraId="555C3396" w14:textId="77777777" w:rsidR="00C317D8" w:rsidRDefault="00906110" w:rsidP="00347A62">
            <w:pPr>
              <w:pStyle w:val="ListParagraph"/>
            </w:pPr>
            <w:r>
              <w:t xml:space="preserve">Once the brooding behaviour begins, all eggs begin to incubate at the same time and are able to complete the incubation period at the same. </w:t>
            </w:r>
          </w:p>
          <w:p w14:paraId="4D33F328" w14:textId="77777777" w:rsidR="00D471A8" w:rsidRDefault="00906110" w:rsidP="00347A62">
            <w:pPr>
              <w:pStyle w:val="ListParagraph"/>
            </w:pPr>
            <w:r>
              <w:t xml:space="preserve">To facilitate brooding behaviour, you must separate the brooding hens from the rest of the hens.  </w:t>
            </w:r>
          </w:p>
          <w:p w14:paraId="5D04346C" w14:textId="77777777" w:rsidR="00D471A8" w:rsidRDefault="00906110" w:rsidP="00347A62">
            <w:pPr>
              <w:pStyle w:val="ListParagraph"/>
              <w:rPr>
                <w:lang w:eastAsia="en-AU"/>
              </w:rPr>
            </w:pPr>
            <w:r>
              <w:t xml:space="preserve">Brooding hens are often kept in brooders/nesting boxes, which offer more comfort and peace.  </w:t>
            </w:r>
          </w:p>
          <w:p w14:paraId="055C0CD9" w14:textId="77777777" w:rsidR="00906110" w:rsidRPr="00EE4DBC" w:rsidRDefault="00906110" w:rsidP="00D471A8">
            <w:pPr>
              <w:rPr>
                <w:lang w:eastAsia="en-AU"/>
              </w:rPr>
            </w:pPr>
            <w:r w:rsidRPr="0046666D">
              <w:rPr>
                <w:lang w:eastAsia="en-AU"/>
              </w:rPr>
              <w:t>The bird’s age, breed, and moulting</w:t>
            </w:r>
            <w:r>
              <w:rPr>
                <w:lang w:eastAsia="en-AU"/>
              </w:rPr>
              <w:t xml:space="preserve"> period will </w:t>
            </w:r>
            <w:r w:rsidRPr="0046666D">
              <w:rPr>
                <w:lang w:eastAsia="en-AU"/>
              </w:rPr>
              <w:t>determine</w:t>
            </w:r>
            <w:r>
              <w:rPr>
                <w:lang w:eastAsia="en-AU"/>
              </w:rPr>
              <w:t xml:space="preserve"> its ability to lay eggs. Village chickens have good brooding and mothering ability and are a good breed for both egg production and hatching of breeding stock for distribution of young hatchlings to other farmers.</w:t>
            </w:r>
          </w:p>
        </w:tc>
      </w:tr>
      <w:tr w:rsidR="00EE4DBC" w14:paraId="033D8AF3" w14:textId="77777777" w:rsidTr="00001E3E">
        <w:tc>
          <w:tcPr>
            <w:tcW w:w="9180" w:type="dxa"/>
            <w:gridSpan w:val="2"/>
          </w:tcPr>
          <w:p w14:paraId="4DD5196F" w14:textId="77777777" w:rsidR="00EE4DBC" w:rsidRDefault="00EE4DBC" w:rsidP="00FD3A39">
            <w:pPr>
              <w:pStyle w:val="Heading3"/>
              <w:ind w:firstLine="0"/>
            </w:pPr>
            <w:r>
              <w:t>Selection of chickens for breeding</w:t>
            </w:r>
          </w:p>
        </w:tc>
      </w:tr>
      <w:tr w:rsidR="00EE4DBC" w14:paraId="70115941" w14:textId="77777777" w:rsidTr="00001E3E">
        <w:tc>
          <w:tcPr>
            <w:tcW w:w="1417" w:type="dxa"/>
          </w:tcPr>
          <w:p w14:paraId="6B0834A9" w14:textId="77777777" w:rsidR="00EE4DBC" w:rsidRDefault="00EE4DBC" w:rsidP="00FD3A39">
            <w:pPr>
              <w:rPr>
                <w:lang w:val="en-NZ"/>
              </w:rPr>
            </w:pPr>
          </w:p>
          <w:p w14:paraId="34D933EE" w14:textId="77777777" w:rsidR="00EE4DBC" w:rsidRDefault="00EE4DBC" w:rsidP="00FD3A39">
            <w:pPr>
              <w:rPr>
                <w:lang w:val="en-NZ"/>
              </w:rPr>
            </w:pPr>
            <w:r w:rsidRPr="004D0B96">
              <w:rPr>
                <w:noProof/>
                <w:lang w:eastAsia="en-AU"/>
              </w:rPr>
              <w:drawing>
                <wp:inline distT="0" distB="0" distL="0" distR="0" wp14:anchorId="471017A6" wp14:editId="4F680B41">
                  <wp:extent cx="755276" cy="800405"/>
                  <wp:effectExtent l="0" t="0" r="6985" b="0"/>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11799" cy="860306"/>
                          </a:xfrm>
                          <a:prstGeom prst="rect">
                            <a:avLst/>
                          </a:prstGeom>
                        </pic:spPr>
                      </pic:pic>
                    </a:graphicData>
                  </a:graphic>
                </wp:inline>
              </w:drawing>
            </w:r>
          </w:p>
        </w:tc>
        <w:tc>
          <w:tcPr>
            <w:tcW w:w="7763" w:type="dxa"/>
          </w:tcPr>
          <w:p w14:paraId="0BA9F7AC" w14:textId="77777777" w:rsidR="00EE4DBC" w:rsidRPr="000D4604" w:rsidRDefault="00EE4DBC" w:rsidP="00EE4DBC">
            <w:r w:rsidRPr="000D4604">
              <w:t>Birds selected for breeding should outperform other birds in the flock:</w:t>
            </w:r>
          </w:p>
          <w:p w14:paraId="128F3C88" w14:textId="77777777" w:rsidR="00EE4DBC" w:rsidRPr="000D4604" w:rsidRDefault="00EE4DBC" w:rsidP="00347A62">
            <w:pPr>
              <w:pStyle w:val="ListParagraph"/>
            </w:pPr>
            <w:r>
              <w:t xml:space="preserve">Must </w:t>
            </w:r>
            <w:r w:rsidRPr="000D4604">
              <w:t>be fast-growing compared with birds of the same age.</w:t>
            </w:r>
          </w:p>
          <w:p w14:paraId="1C11E5FB" w14:textId="77777777" w:rsidR="00EE4DBC" w:rsidRPr="000D4604" w:rsidRDefault="00EE4DBC" w:rsidP="00347A62">
            <w:pPr>
              <w:pStyle w:val="ListParagraph"/>
            </w:pPr>
            <w:r>
              <w:t xml:space="preserve">Must </w:t>
            </w:r>
            <w:r w:rsidRPr="000D4604">
              <w:t>have a higher live weight than other birds of the same age in the flock.</w:t>
            </w:r>
          </w:p>
          <w:tbl>
            <w:tblPr>
              <w:tblStyle w:val="TableGrid"/>
              <w:tblpPr w:leftFromText="180" w:rightFromText="180" w:vertAnchor="page" w:horzAnchor="margin" w:tblpXSpec="right" w:tblpY="3261"/>
              <w:tblOverlap w:val="never"/>
              <w:tblW w:w="0" w:type="auto"/>
              <w:shd w:val="clear" w:color="auto" w:fill="FFF2CC" w:themeFill="accent4" w:themeFillTint="33"/>
              <w:tblLook w:val="04A0" w:firstRow="1" w:lastRow="0" w:firstColumn="1" w:lastColumn="0" w:noHBand="0" w:noVBand="1"/>
            </w:tblPr>
            <w:tblGrid>
              <w:gridCol w:w="3767"/>
            </w:tblGrid>
            <w:tr w:rsidR="00D471A8" w14:paraId="3C63EA2B" w14:textId="77777777" w:rsidTr="00D471A8">
              <w:trPr>
                <w:trHeight w:val="1971"/>
              </w:trPr>
              <w:tc>
                <w:tcPr>
                  <w:tcW w:w="3767" w:type="dxa"/>
                  <w:shd w:val="clear" w:color="auto" w:fill="FFF2CC" w:themeFill="accent4" w:themeFillTint="33"/>
                </w:tcPr>
                <w:p w14:paraId="75B086FA" w14:textId="77777777" w:rsidR="00D471A8" w:rsidRPr="00594326" w:rsidRDefault="00D471A8" w:rsidP="00D471A8">
                  <w:pPr>
                    <w:rPr>
                      <w:b/>
                      <w:i/>
                      <w:u w:val="double"/>
                    </w:rPr>
                  </w:pPr>
                  <w:r w:rsidRPr="00594326">
                    <w:rPr>
                      <w:b/>
                      <w:i/>
                      <w:u w:val="double"/>
                    </w:rPr>
                    <w:lastRenderedPageBreak/>
                    <w:t>Helpful Tip</w:t>
                  </w:r>
                </w:p>
                <w:p w14:paraId="103718E3" w14:textId="77777777" w:rsidR="00D471A8" w:rsidRPr="00594326" w:rsidRDefault="00D471A8" w:rsidP="00D471A8">
                  <w:pPr>
                    <w:rPr>
                      <w:i/>
                    </w:rPr>
                  </w:pPr>
                  <w:r w:rsidRPr="00594326">
                    <w:rPr>
                      <w:i/>
                    </w:rPr>
                    <w:t>To</w:t>
                  </w:r>
                  <w:r>
                    <w:rPr>
                      <w:i/>
                    </w:rPr>
                    <w:t xml:space="preserve"> increase Egg production, brooding behaviour must be reduced.  This is achievable by separating the broody hen from the rest of the flock and placed in a pen without a nesting box</w:t>
                  </w:r>
                </w:p>
                <w:p w14:paraId="2CC27DE1" w14:textId="77777777" w:rsidR="00D471A8" w:rsidRPr="00AD3350" w:rsidRDefault="00D471A8" w:rsidP="00D471A8">
                  <w:pPr>
                    <w:rPr>
                      <w:rFonts w:ascii="Luna" w:hAnsi="Luna"/>
                    </w:rPr>
                  </w:pPr>
                </w:p>
              </w:tc>
            </w:tr>
          </w:tbl>
          <w:p w14:paraId="601B4DC2" w14:textId="77777777" w:rsidR="00FF5397" w:rsidRPr="000D4604" w:rsidRDefault="00EE4DBC" w:rsidP="00347A62">
            <w:pPr>
              <w:pStyle w:val="ListParagraph"/>
            </w:pPr>
            <w:r>
              <w:t xml:space="preserve">Must </w:t>
            </w:r>
            <w:r w:rsidRPr="000D4604">
              <w:t>show good early feathering as this will ensure that they are able to keep warm at an early age.</w:t>
            </w:r>
          </w:p>
          <w:p w14:paraId="1282F906" w14:textId="77777777" w:rsidR="00EE4DBC" w:rsidRPr="000D4604" w:rsidRDefault="00EE4DBC" w:rsidP="00347A62">
            <w:pPr>
              <w:pStyle w:val="ListParagraph"/>
            </w:pPr>
            <w:r>
              <w:t>S</w:t>
            </w:r>
            <w:r w:rsidRPr="000D4604">
              <w:t>hould have a good appearance with no signs of illness, disease or pests.</w:t>
            </w:r>
          </w:p>
          <w:p w14:paraId="45982416" w14:textId="77777777" w:rsidR="00EE4DBC" w:rsidRPr="000D4604" w:rsidRDefault="00EE4DBC" w:rsidP="00347A62">
            <w:pPr>
              <w:pStyle w:val="ListParagraph"/>
            </w:pPr>
            <w:r>
              <w:t>M</w:t>
            </w:r>
            <w:r w:rsidRPr="000D4604">
              <w:t>ales should be known for their aggressiveness in chasing and courting females or should come from cocks that were aggressive.</w:t>
            </w:r>
          </w:p>
          <w:p w14:paraId="78AD2FB6" w14:textId="77777777" w:rsidR="00EE4DBC" w:rsidRDefault="00EE4DBC" w:rsidP="00347A62">
            <w:pPr>
              <w:pStyle w:val="ListParagraph"/>
            </w:pPr>
            <w:r w:rsidRPr="000D4604">
              <w:t>The females selected for laying eggs should be known to lay large clutches of at least 12 or more eggs, or should have come from parent hens with large clutches.</w:t>
            </w:r>
          </w:p>
          <w:p w14:paraId="270C6383" w14:textId="77777777" w:rsidR="00EE4DBC" w:rsidRPr="000D4604" w:rsidRDefault="00EE4DBC" w:rsidP="00D471A8"/>
          <w:p w14:paraId="21525EF3" w14:textId="77777777" w:rsidR="00EE4DBC" w:rsidRPr="00EE4DBC" w:rsidRDefault="00EE4DBC" w:rsidP="00EE4DBC">
            <w:pPr>
              <w:tabs>
                <w:tab w:val="left" w:pos="1875"/>
              </w:tabs>
              <w:rPr>
                <w:lang w:eastAsia="en-AU"/>
              </w:rPr>
            </w:pPr>
          </w:p>
        </w:tc>
      </w:tr>
    </w:tbl>
    <w:p w14:paraId="649A0FAB" w14:textId="77777777" w:rsidR="00357A0D" w:rsidRDefault="00357A0D" w:rsidP="00357A0D">
      <w:pPr>
        <w:ind w:left="720"/>
        <w:jc w:val="left"/>
        <w:rPr>
          <w:rFonts w:ascii="Times New Roman" w:hAnsi="Times New Roman"/>
          <w:b/>
          <w:i/>
        </w:rPr>
      </w:pPr>
    </w:p>
    <w:p w14:paraId="0557F31C" w14:textId="77777777" w:rsidR="00357A0D" w:rsidRDefault="00FF5397" w:rsidP="008E097C">
      <w:pPr>
        <w:jc w:val="left"/>
        <w:rPr>
          <w:rFonts w:ascii="Times New Roman" w:hAnsi="Times New Roman"/>
          <w:b/>
          <w:i/>
        </w:rPr>
      </w:pPr>
      <w:r w:rsidRPr="00C657E5">
        <w:rPr>
          <w:noProof/>
          <w:lang w:eastAsia="en-AU"/>
        </w:rPr>
        <w:drawing>
          <wp:inline distT="0" distB="0" distL="0" distR="0" wp14:anchorId="65848F2F" wp14:editId="2975DE5C">
            <wp:extent cx="2353970" cy="1901901"/>
            <wp:effectExtent l="38100" t="57150" r="122530" b="98349"/>
            <wp:docPr id="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2352689" cy="19008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85F5C">
        <w:rPr>
          <w:noProof/>
          <w:lang w:eastAsia="en-AU"/>
        </w:rPr>
        <w:tab/>
      </w:r>
      <w:r w:rsidR="00985F5C" w:rsidRPr="00985F5C">
        <w:rPr>
          <w:noProof/>
          <w:lang w:eastAsia="en-AU"/>
        </w:rPr>
        <w:drawing>
          <wp:inline distT="0" distB="0" distL="0" distR="0" wp14:anchorId="29E0328F" wp14:editId="19006833">
            <wp:extent cx="2449068" cy="1911427"/>
            <wp:effectExtent l="38100" t="57150" r="122682" b="88823"/>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srcRect/>
                    <a:stretch>
                      <a:fillRect/>
                    </a:stretch>
                  </pic:blipFill>
                  <pic:spPr bwMode="auto">
                    <a:xfrm>
                      <a:off x="0" y="0"/>
                      <a:ext cx="2452252" cy="19139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162070" w14:textId="77777777" w:rsidR="002D5B15" w:rsidRPr="008E097C" w:rsidRDefault="00FF5397" w:rsidP="008E097C">
      <w:pPr>
        <w:rPr>
          <w:b/>
          <w:i/>
        </w:rPr>
      </w:pPr>
      <w:r w:rsidRPr="008E097C">
        <w:rPr>
          <w:b/>
          <w:i/>
        </w:rPr>
        <w:t xml:space="preserve">Figure 5. </w:t>
      </w:r>
      <w:r w:rsidR="004E0C50" w:rsidRPr="008E097C">
        <w:rPr>
          <w:b/>
          <w:i/>
        </w:rPr>
        <w:t>Gender s</w:t>
      </w:r>
      <w:r w:rsidRPr="008E097C">
        <w:rPr>
          <w:b/>
          <w:i/>
        </w:rPr>
        <w:t>exing of male and female chicken and duck</w:t>
      </w:r>
    </w:p>
    <w:p w14:paraId="5DE7230E" w14:textId="77777777" w:rsidR="00247DF0" w:rsidRPr="00247DF0" w:rsidRDefault="00247DF0" w:rsidP="00247DF0">
      <w:pPr>
        <w:rPr>
          <w:b/>
          <w:i/>
        </w:rPr>
      </w:pPr>
    </w:p>
    <w:tbl>
      <w:tblPr>
        <w:tblStyle w:val="TableGrid"/>
        <w:tblW w:w="0" w:type="auto"/>
        <w:tblLook w:val="04A0" w:firstRow="1" w:lastRow="0" w:firstColumn="1" w:lastColumn="0" w:noHBand="0" w:noVBand="1"/>
      </w:tblPr>
      <w:tblGrid>
        <w:gridCol w:w="1417"/>
        <w:gridCol w:w="7644"/>
      </w:tblGrid>
      <w:tr w:rsidR="00DF739D" w14:paraId="26B8B9CB" w14:textId="77777777" w:rsidTr="00001E3E">
        <w:tc>
          <w:tcPr>
            <w:tcW w:w="9180" w:type="dxa"/>
            <w:gridSpan w:val="2"/>
          </w:tcPr>
          <w:p w14:paraId="0738BD09" w14:textId="77777777" w:rsidR="00DF739D" w:rsidRDefault="00DF739D" w:rsidP="00FD3A39">
            <w:pPr>
              <w:pStyle w:val="Heading3"/>
              <w:ind w:firstLine="0"/>
            </w:pPr>
            <w:r w:rsidRPr="000D4604">
              <w:t>Factors leading to low Productivity in Village Chickens</w:t>
            </w:r>
          </w:p>
        </w:tc>
      </w:tr>
      <w:tr w:rsidR="00DF739D" w14:paraId="0C4EAC3B" w14:textId="77777777" w:rsidTr="00001E3E">
        <w:tc>
          <w:tcPr>
            <w:tcW w:w="1417" w:type="dxa"/>
          </w:tcPr>
          <w:p w14:paraId="17BC6B14" w14:textId="77777777" w:rsidR="00DF739D" w:rsidRDefault="00DF739D" w:rsidP="00FD3A39">
            <w:pPr>
              <w:rPr>
                <w:lang w:val="en-NZ"/>
              </w:rPr>
            </w:pPr>
          </w:p>
          <w:p w14:paraId="326498F0" w14:textId="77777777" w:rsidR="00DF739D" w:rsidRDefault="00DF739D" w:rsidP="00FD3A39">
            <w:pPr>
              <w:rPr>
                <w:lang w:val="en-NZ"/>
              </w:rPr>
            </w:pPr>
            <w:r w:rsidRPr="004D0B96">
              <w:rPr>
                <w:noProof/>
                <w:lang w:eastAsia="en-AU"/>
              </w:rPr>
              <w:drawing>
                <wp:inline distT="0" distB="0" distL="0" distR="0" wp14:anchorId="3FAA349C" wp14:editId="7FB11478">
                  <wp:extent cx="755276" cy="800405"/>
                  <wp:effectExtent l="0" t="0" r="6985" b="0"/>
                  <wp:docPr id="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11799" cy="860306"/>
                          </a:xfrm>
                          <a:prstGeom prst="rect">
                            <a:avLst/>
                          </a:prstGeom>
                        </pic:spPr>
                      </pic:pic>
                    </a:graphicData>
                  </a:graphic>
                </wp:inline>
              </w:drawing>
            </w:r>
          </w:p>
        </w:tc>
        <w:tc>
          <w:tcPr>
            <w:tcW w:w="7763" w:type="dxa"/>
          </w:tcPr>
          <w:p w14:paraId="584BEB47" w14:textId="77777777" w:rsidR="00DF739D" w:rsidRPr="000D4604" w:rsidRDefault="00DF739D" w:rsidP="00FD3A39">
            <w:r>
              <w:t>Previously (Session 1), we identified the type of production systems in PNG associated with raising village chickens and the characteristics of such system.  Because of this type of system, several factors come into plays which often can influence productivity of a flock. Some of these factors are;</w:t>
            </w:r>
          </w:p>
          <w:p w14:paraId="738DF68E" w14:textId="77777777" w:rsidR="00DF739D" w:rsidRPr="000D4604" w:rsidRDefault="00DF739D" w:rsidP="00347A62">
            <w:pPr>
              <w:pStyle w:val="ListParagraph"/>
            </w:pPr>
            <w:r w:rsidRPr="004E0C50">
              <w:rPr>
                <w:rFonts w:cs="Microsoft Tai Le"/>
              </w:rPr>
              <w:t>P</w:t>
            </w:r>
            <w:r w:rsidRPr="000D4604">
              <w:t xml:space="preserve">oor </w:t>
            </w:r>
            <w:r>
              <w:t>understanding and knowledge on how to or methods in the control and treatment of diseases/</w:t>
            </w:r>
            <w:r w:rsidRPr="000D4604">
              <w:t>disease</w:t>
            </w:r>
            <w:r>
              <w:t xml:space="preserve"> outbreaks</w:t>
            </w:r>
            <w:r w:rsidRPr="000D4604">
              <w:t xml:space="preserve"> </w:t>
            </w:r>
          </w:p>
          <w:p w14:paraId="283897C7" w14:textId="77777777" w:rsidR="00DF739D" w:rsidRPr="000D4604" w:rsidRDefault="00DF739D" w:rsidP="00347A62">
            <w:pPr>
              <w:pStyle w:val="ListParagraph"/>
            </w:pPr>
            <w:r w:rsidRPr="00E02B89">
              <w:rPr>
                <w:rFonts w:cs="Microsoft Tai Le"/>
              </w:rPr>
              <w:t>P</w:t>
            </w:r>
            <w:r w:rsidRPr="000D4604">
              <w:t>oor nutrition</w:t>
            </w:r>
          </w:p>
          <w:p w14:paraId="1E23803E" w14:textId="77777777" w:rsidR="00DF739D" w:rsidRPr="000D4604" w:rsidRDefault="00DF739D" w:rsidP="00347A62">
            <w:pPr>
              <w:pStyle w:val="ListParagraph"/>
            </w:pPr>
            <w:r w:rsidRPr="00E02B89">
              <w:lastRenderedPageBreak/>
              <w:t>In-breeding within the flock</w:t>
            </w:r>
          </w:p>
          <w:p w14:paraId="52FB80EC" w14:textId="77777777" w:rsidR="00DF739D" w:rsidRPr="000D4604" w:rsidRDefault="00DF739D" w:rsidP="00347A62">
            <w:pPr>
              <w:pStyle w:val="ListParagraph"/>
            </w:pPr>
            <w:r w:rsidRPr="00E02B89">
              <w:rPr>
                <w:rFonts w:ascii="Arial" w:hAnsi="Arial" w:cs="Arial"/>
              </w:rPr>
              <w:t xml:space="preserve">Hens </w:t>
            </w:r>
            <w:r w:rsidRPr="000D4604">
              <w:t>being left to brood chicks for too long</w:t>
            </w:r>
            <w:r>
              <w:t xml:space="preserve"> </w:t>
            </w:r>
          </w:p>
          <w:p w14:paraId="158DB2A2" w14:textId="77777777" w:rsidR="00DF739D" w:rsidRPr="000D4604" w:rsidRDefault="00DF739D" w:rsidP="00347A62">
            <w:pPr>
              <w:pStyle w:val="ListParagraph"/>
            </w:pPr>
            <w:r>
              <w:t>L</w:t>
            </w:r>
            <w:r w:rsidRPr="000D4604">
              <w:t>ack of a good plan for production and sales</w:t>
            </w:r>
            <w:r>
              <w:t xml:space="preserve"> (</w:t>
            </w:r>
            <w:r w:rsidRPr="000D4604">
              <w:t>farmers feel their chickens are not profitable</w:t>
            </w:r>
            <w:r>
              <w:t>)</w:t>
            </w:r>
          </w:p>
          <w:p w14:paraId="780A9C9B" w14:textId="77777777" w:rsidR="00DF739D" w:rsidRPr="000D4604" w:rsidRDefault="00DF739D" w:rsidP="00347A62">
            <w:pPr>
              <w:pStyle w:val="ListParagraph"/>
            </w:pPr>
            <w:r w:rsidRPr="00E02B89">
              <w:rPr>
                <w:rFonts w:cs="Microsoft Tai Le"/>
              </w:rPr>
              <w:t>P</w:t>
            </w:r>
            <w:r w:rsidRPr="000D4604">
              <w:t xml:space="preserve">oor or </w:t>
            </w:r>
            <w:r>
              <w:t>lack of</w:t>
            </w:r>
            <w:r w:rsidRPr="000D4604">
              <w:t xml:space="preserve"> housing</w:t>
            </w:r>
            <w:r>
              <w:t xml:space="preserve"> (Prone to or vulnerable to elements and theft)</w:t>
            </w:r>
          </w:p>
          <w:p w14:paraId="4A26E982" w14:textId="77777777" w:rsidR="00DF739D" w:rsidRPr="004E0C50" w:rsidRDefault="00DF739D" w:rsidP="00FD3A39">
            <w:pPr>
              <w:spacing w:before="0" w:after="0" w:line="276" w:lineRule="auto"/>
              <w:contextualSpacing/>
              <w:rPr>
                <w:rFonts w:ascii="Times New Roman" w:hAnsi="Times New Roman"/>
              </w:rPr>
            </w:pPr>
          </w:p>
          <w:p w14:paraId="51D8FC2A" w14:textId="77777777" w:rsidR="00DF739D" w:rsidRPr="001D5363" w:rsidRDefault="00DF739D" w:rsidP="00FD3A39">
            <w:pPr>
              <w:rPr>
                <w:rFonts w:ascii="Times New Roman" w:hAnsi="Times New Roman"/>
              </w:rPr>
            </w:pPr>
          </w:p>
        </w:tc>
      </w:tr>
    </w:tbl>
    <w:p w14:paraId="41320629" w14:textId="77777777" w:rsidR="002D5B15" w:rsidRDefault="002D5B15"/>
    <w:p w14:paraId="37232B9C" w14:textId="77777777" w:rsidR="004E0C50" w:rsidRDefault="004E0C50"/>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7611"/>
      </w:tblGrid>
      <w:tr w:rsidR="00584F01" w14:paraId="1B1979BC" w14:textId="77777777" w:rsidTr="00001E3E">
        <w:tc>
          <w:tcPr>
            <w:tcW w:w="1569" w:type="dxa"/>
            <w:vAlign w:val="center"/>
          </w:tcPr>
          <w:p w14:paraId="5B4CDBE8" w14:textId="77777777" w:rsidR="00584F01" w:rsidRDefault="00584F01" w:rsidP="00FB4BF7">
            <w:pPr>
              <w:rPr>
                <w:lang w:val="en-NZ"/>
              </w:rPr>
            </w:pPr>
            <w:r>
              <w:rPr>
                <w:noProof/>
                <w:lang w:eastAsia="en-AU"/>
              </w:rPr>
              <w:drawing>
                <wp:inline distT="0" distB="0" distL="0" distR="0" wp14:anchorId="476B2A97" wp14:editId="754DCB61">
                  <wp:extent cx="858938" cy="748024"/>
                  <wp:effectExtent l="0" t="1588"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rot="5400000">
                            <a:off x="0" y="0"/>
                            <a:ext cx="868410" cy="756273"/>
                          </a:xfrm>
                          <a:prstGeom prst="rect">
                            <a:avLst/>
                          </a:prstGeom>
                        </pic:spPr>
                      </pic:pic>
                    </a:graphicData>
                  </a:graphic>
                </wp:inline>
              </w:drawing>
            </w:r>
          </w:p>
        </w:tc>
        <w:tc>
          <w:tcPr>
            <w:tcW w:w="7611" w:type="dxa"/>
          </w:tcPr>
          <w:p w14:paraId="2E9D4420" w14:textId="77777777" w:rsidR="00584F01" w:rsidRPr="00505466" w:rsidRDefault="00584F01" w:rsidP="00FB4BF7">
            <w:pPr>
              <w:pStyle w:val="Heading3"/>
            </w:pPr>
            <w:r>
              <w:t>Thinking t</w:t>
            </w:r>
            <w:r w:rsidRPr="00505466">
              <w:t>ogether</w:t>
            </w:r>
          </w:p>
          <w:p w14:paraId="624B483B" w14:textId="77777777" w:rsidR="00357A0D" w:rsidRPr="00357A0D" w:rsidRDefault="00357A0D" w:rsidP="00E56E2F">
            <w:r>
              <w:t>Together discus on</w:t>
            </w:r>
            <w:r w:rsidR="00E56E2F">
              <w:t>;</w:t>
            </w:r>
          </w:p>
          <w:p w14:paraId="7D1ED9A5" w14:textId="77777777" w:rsidR="00357A0D" w:rsidRPr="004418BD" w:rsidRDefault="00E56E2F" w:rsidP="00347A62">
            <w:pPr>
              <w:pStyle w:val="ListParagraph"/>
              <w:rPr>
                <w:b/>
              </w:rPr>
            </w:pPr>
            <w:r>
              <w:t>W</w:t>
            </w:r>
            <w:r w:rsidR="00357A0D" w:rsidRPr="004418BD">
              <w:t xml:space="preserve">hat type of poultry </w:t>
            </w:r>
            <w:r w:rsidRPr="004418BD">
              <w:t>are kept and personal perspectives</w:t>
            </w:r>
            <w:r w:rsidR="00357A0D" w:rsidRPr="004418BD">
              <w:t xml:space="preserve"> on whether these breeds are good egg layers, meat types of both</w:t>
            </w:r>
            <w:r>
              <w:t>?</w:t>
            </w:r>
          </w:p>
          <w:p w14:paraId="23908375" w14:textId="77777777" w:rsidR="00584F01" w:rsidRPr="004E0C50" w:rsidRDefault="00357A0D" w:rsidP="00347A62">
            <w:pPr>
              <w:pStyle w:val="ListParagraph"/>
              <w:rPr>
                <w:b/>
              </w:rPr>
            </w:pPr>
            <w:r w:rsidRPr="004418BD">
              <w:t>Discuss major issues influencing lack of breeding stock on farm</w:t>
            </w:r>
          </w:p>
          <w:p w14:paraId="7A0FE45C" w14:textId="77777777" w:rsidR="004E0C50" w:rsidRDefault="004E0C50" w:rsidP="00347A62">
            <w:pPr>
              <w:pStyle w:val="ListParagraph"/>
            </w:pPr>
            <w:r w:rsidRPr="000D4604">
              <w:t>Discuss what are the major problems associated with raising village Chickens; List these problems and rank them in order of importance</w:t>
            </w:r>
            <w:r>
              <w:t>;</w:t>
            </w:r>
          </w:p>
          <w:p w14:paraId="4EB89ADA" w14:textId="77777777" w:rsidR="004E0C50" w:rsidRPr="004E0C50" w:rsidRDefault="004E0C50" w:rsidP="00347A62">
            <w:pPr>
              <w:pStyle w:val="ListParagraph"/>
            </w:pPr>
            <w:r>
              <w:t>Interventions to reduce or improve issues influencing low productivity of a flock</w:t>
            </w:r>
          </w:p>
        </w:tc>
      </w:tr>
      <w:tr w:rsidR="00584F01" w14:paraId="72770960" w14:textId="77777777" w:rsidTr="00001E3E">
        <w:tc>
          <w:tcPr>
            <w:tcW w:w="1569" w:type="dxa"/>
            <w:vAlign w:val="center"/>
          </w:tcPr>
          <w:p w14:paraId="3B5FE149" w14:textId="77777777" w:rsidR="00584F01" w:rsidRDefault="00E56E2F" w:rsidP="00FB4BF7">
            <w:pPr>
              <w:rPr>
                <w:lang w:val="en-NZ"/>
              </w:rPr>
            </w:pPr>
            <w:r w:rsidRPr="00E56E2F">
              <w:rPr>
                <w:noProof/>
                <w:lang w:eastAsia="en-AU"/>
              </w:rPr>
              <w:drawing>
                <wp:inline distT="0" distB="0" distL="0" distR="0" wp14:anchorId="448030FD" wp14:editId="04E4315B">
                  <wp:extent cx="352425" cy="1143000"/>
                  <wp:effectExtent l="0" t="0" r="0" b="0"/>
                  <wp:docPr id="7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425" cy="1143000"/>
                          </a:xfrm>
                          <a:prstGeom prst="rect">
                            <a:avLst/>
                          </a:prstGeom>
                          <a:noFill/>
                          <a:ln>
                            <a:noFill/>
                          </a:ln>
                        </pic:spPr>
                      </pic:pic>
                    </a:graphicData>
                  </a:graphic>
                </wp:inline>
              </w:drawing>
            </w:r>
          </w:p>
        </w:tc>
        <w:tc>
          <w:tcPr>
            <w:tcW w:w="7611" w:type="dxa"/>
          </w:tcPr>
          <w:p w14:paraId="68528C01" w14:textId="77777777" w:rsidR="00584F01" w:rsidRPr="00DC4196" w:rsidRDefault="00E56E2F" w:rsidP="00E56E2F">
            <w:pPr>
              <w:pStyle w:val="Heading3"/>
            </w:pPr>
            <w:r>
              <w:t>Walking</w:t>
            </w:r>
            <w:r w:rsidR="00584F01">
              <w:t xml:space="preserve"> together</w:t>
            </w:r>
          </w:p>
          <w:p w14:paraId="41D1DE13" w14:textId="77777777" w:rsidR="00E56E2F" w:rsidRDefault="00E56E2F" w:rsidP="00E56E2F">
            <w:r>
              <w:t xml:space="preserve">Visit to the farm; </w:t>
            </w:r>
          </w:p>
          <w:p w14:paraId="2B416555" w14:textId="77777777" w:rsidR="00E56E2F" w:rsidRPr="00F93C2D" w:rsidRDefault="00E56E2F" w:rsidP="00347A62">
            <w:pPr>
              <w:pStyle w:val="ListParagraph"/>
              <w:rPr>
                <w:color w:val="BF8F00" w:themeColor="accent4" w:themeShade="BF"/>
              </w:rPr>
            </w:pPr>
            <w:r w:rsidRPr="000D4604">
              <w:t xml:space="preserve">Feather sexing of hatchlings </w:t>
            </w:r>
          </w:p>
          <w:p w14:paraId="06D92CF9" w14:textId="77777777" w:rsidR="00E56E2F" w:rsidRPr="00F93C2D" w:rsidRDefault="00E56E2F" w:rsidP="00347A62">
            <w:pPr>
              <w:pStyle w:val="ListParagraph"/>
              <w:rPr>
                <w:color w:val="BF8F00" w:themeColor="accent4" w:themeShade="BF"/>
              </w:rPr>
            </w:pPr>
            <w:r w:rsidRPr="000D4604">
              <w:t>Identif</w:t>
            </w:r>
            <w:r>
              <w:t xml:space="preserve">ication of gender/sex </w:t>
            </w:r>
          </w:p>
          <w:p w14:paraId="549EFDAF" w14:textId="77777777" w:rsidR="00584F01" w:rsidRPr="00795E9D" w:rsidRDefault="00E56E2F" w:rsidP="00347A62">
            <w:pPr>
              <w:pStyle w:val="ListParagraph"/>
              <w:rPr>
                <w:color w:val="BF8F00" w:themeColor="accent4" w:themeShade="BF"/>
              </w:rPr>
            </w:pPr>
            <w:r>
              <w:t>See set up of Chicken coop/run</w:t>
            </w:r>
          </w:p>
        </w:tc>
      </w:tr>
    </w:tbl>
    <w:p w14:paraId="5BAF89CE" w14:textId="77777777" w:rsidR="00584F01" w:rsidRDefault="00584F01" w:rsidP="00584F01"/>
    <w:p w14:paraId="78468D42" w14:textId="77777777" w:rsidR="00584F01" w:rsidRDefault="00584F01" w:rsidP="00584F01"/>
    <w:p w14:paraId="5F27D44E" w14:textId="77777777" w:rsidR="00A53470" w:rsidRDefault="00A53470" w:rsidP="00584F01">
      <w:pPr>
        <w:sectPr w:rsidR="00A53470" w:rsidSect="000D7FC6">
          <w:headerReference w:type="even" r:id="rId48"/>
          <w:headerReference w:type="first" r:id="rId49"/>
          <w:pgSz w:w="11907" w:h="16840" w:code="9"/>
          <w:pgMar w:top="907" w:right="1418" w:bottom="1418" w:left="1418" w:header="720" w:footer="720" w:gutter="0"/>
          <w:cols w:space="708"/>
          <w:docGrid w:linePitch="360"/>
        </w:sectPr>
      </w:pPr>
    </w:p>
    <w:p w14:paraId="45A60C9F" w14:textId="4CA488FB" w:rsidR="00584F01" w:rsidRDefault="00584F01" w:rsidP="00584F01"/>
    <w:p w14:paraId="0E3EFC1E" w14:textId="77777777" w:rsidR="009567DF" w:rsidRDefault="00200061" w:rsidP="00200061">
      <w:pPr>
        <w:pStyle w:val="Heading1"/>
      </w:pPr>
      <w:bookmarkStart w:id="43" w:name="_Toc532275777"/>
      <w:bookmarkStart w:id="44" w:name="_Toc532277860"/>
      <w:r>
        <w:t>Session 5</w:t>
      </w:r>
      <w:r w:rsidR="009567DF" w:rsidRPr="00E16CB2">
        <w:t xml:space="preserve">: </w:t>
      </w:r>
      <w:r>
        <w:t>Egg Management</w:t>
      </w:r>
      <w:bookmarkEnd w:id="43"/>
      <w:bookmarkEnd w:id="44"/>
    </w:p>
    <w:p w14:paraId="215AC1E6" w14:textId="77777777" w:rsidR="009567DF" w:rsidRDefault="00200061" w:rsidP="00200061">
      <w:pPr>
        <w:pStyle w:val="Heading2"/>
      </w:pPr>
      <w:bookmarkStart w:id="45" w:name="_Toc532275778"/>
      <w:bookmarkStart w:id="46" w:name="_Toc532277861"/>
      <w:r>
        <w:t>Learning goals</w:t>
      </w:r>
      <w:bookmarkEnd w:id="45"/>
      <w:bookmarkEnd w:id="46"/>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69"/>
        <w:gridCol w:w="7611"/>
      </w:tblGrid>
      <w:tr w:rsidR="009567DF" w14:paraId="412BAF4C" w14:textId="77777777" w:rsidTr="00001E3E">
        <w:tc>
          <w:tcPr>
            <w:tcW w:w="1569" w:type="dxa"/>
            <w:vAlign w:val="center"/>
          </w:tcPr>
          <w:p w14:paraId="31CD5478" w14:textId="77777777" w:rsidR="009567DF" w:rsidRDefault="009567DF" w:rsidP="00FB4BF7">
            <w:pPr>
              <w:jc w:val="center"/>
              <w:rPr>
                <w:lang w:val="en-NZ"/>
              </w:rPr>
            </w:pPr>
            <w:r>
              <w:rPr>
                <w:noProof/>
                <w:lang w:eastAsia="en-AU"/>
              </w:rPr>
              <w:drawing>
                <wp:inline distT="0" distB="0" distL="0" distR="0" wp14:anchorId="4146228F" wp14:editId="3AA8B220">
                  <wp:extent cx="712800" cy="1311137"/>
                  <wp:effectExtent l="0" t="0" r="0" b="381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729880" cy="1342554"/>
                          </a:xfrm>
                          <a:prstGeom prst="rect">
                            <a:avLst/>
                          </a:prstGeom>
                        </pic:spPr>
                      </pic:pic>
                    </a:graphicData>
                  </a:graphic>
                </wp:inline>
              </w:drawing>
            </w:r>
          </w:p>
        </w:tc>
        <w:tc>
          <w:tcPr>
            <w:tcW w:w="7611" w:type="dxa"/>
          </w:tcPr>
          <w:p w14:paraId="2D2E571D" w14:textId="77777777" w:rsidR="009567DF" w:rsidRDefault="009567DF" w:rsidP="00FB4BF7">
            <w:pPr>
              <w:pStyle w:val="Heading3"/>
            </w:pPr>
            <w:r>
              <w:t xml:space="preserve">Farmers will </w:t>
            </w:r>
            <w:r>
              <w:sym w:font="Wingdings" w:char="F0E0"/>
            </w:r>
          </w:p>
          <w:p w14:paraId="65D0AD01" w14:textId="77777777" w:rsidR="00200061" w:rsidRDefault="00200061" w:rsidP="00347A62">
            <w:pPr>
              <w:pStyle w:val="ListParagraph"/>
            </w:pPr>
            <w:r>
              <w:t>Understand the importance of caring for eggs</w:t>
            </w:r>
          </w:p>
          <w:p w14:paraId="1189E56B" w14:textId="77777777" w:rsidR="00200061" w:rsidRDefault="00200061" w:rsidP="00347A62">
            <w:pPr>
              <w:pStyle w:val="ListParagraph"/>
            </w:pPr>
            <w:r>
              <w:t>Know the candling process and how to identify fertile eggs</w:t>
            </w:r>
          </w:p>
          <w:p w14:paraId="7232FC7B" w14:textId="77777777" w:rsidR="00200061" w:rsidRDefault="00200061" w:rsidP="00347A62">
            <w:pPr>
              <w:pStyle w:val="ListParagraph"/>
            </w:pPr>
            <w:r>
              <w:t>Describe the egg production of a hen;</w:t>
            </w:r>
          </w:p>
          <w:p w14:paraId="290CE6E2" w14:textId="77777777" w:rsidR="00200061" w:rsidRDefault="00200061" w:rsidP="00347A62">
            <w:pPr>
              <w:pStyle w:val="ListParagraph"/>
            </w:pPr>
            <w:r>
              <w:t>Describe how to use an incubator</w:t>
            </w:r>
          </w:p>
          <w:p w14:paraId="6F022AAA" w14:textId="77777777" w:rsidR="009567DF" w:rsidRPr="00F8006B" w:rsidRDefault="009567DF" w:rsidP="00FB4BF7"/>
        </w:tc>
      </w:tr>
    </w:tbl>
    <w:p w14:paraId="43F0D40C" w14:textId="77777777" w:rsidR="003B1736" w:rsidRDefault="003B1736"/>
    <w:p w14:paraId="0903973F" w14:textId="77777777" w:rsidR="003B1736" w:rsidRDefault="003B1736" w:rsidP="005C12D5">
      <w:pPr>
        <w:pStyle w:val="Heading2"/>
      </w:pPr>
      <w:bookmarkStart w:id="47" w:name="_Toc532275779"/>
      <w:bookmarkStart w:id="48" w:name="_Toc532277862"/>
      <w:r>
        <w:t>Egg Management</w:t>
      </w:r>
      <w:bookmarkEnd w:id="47"/>
      <w:bookmarkEnd w:id="48"/>
    </w:p>
    <w:p w14:paraId="69CDF8EB" w14:textId="77777777" w:rsidR="00C7182C" w:rsidRPr="006E55A3" w:rsidRDefault="00F45CCF" w:rsidP="005C12D5">
      <w:r>
        <w:t>The welfare of hens</w:t>
      </w:r>
      <w:r w:rsidR="0048741E" w:rsidRPr="0048741E">
        <w:t xml:space="preserve"> in brooding is critical</w:t>
      </w:r>
      <w:r w:rsidR="00C7182C" w:rsidRPr="0048741E">
        <w:t xml:space="preserve"> to a</w:t>
      </w:r>
      <w:r w:rsidR="0048741E" w:rsidRPr="0048741E">
        <w:t>chieve a better hatchability</w:t>
      </w:r>
      <w:r w:rsidR="0048741E">
        <w:rPr>
          <w:b/>
        </w:rPr>
        <w:t xml:space="preserve">. </w:t>
      </w:r>
      <w:r w:rsidRPr="00F45CCF">
        <w:t>F</w:t>
      </w:r>
      <w:r w:rsidR="00C7182C" w:rsidRPr="00F45CCF">
        <w:t>eed</w:t>
      </w:r>
      <w:r w:rsidR="00C7182C">
        <w:t xml:space="preserve"> and water provided in close</w:t>
      </w:r>
      <w:r w:rsidR="0048741E">
        <w:rPr>
          <w:b/>
        </w:rPr>
        <w:t xml:space="preserve"> </w:t>
      </w:r>
      <w:r w:rsidR="00C7182C">
        <w:t>proximity to the hen will keep her in better condition and reduce embryo damage due to the</w:t>
      </w:r>
      <w:r w:rsidR="0048741E">
        <w:rPr>
          <w:b/>
        </w:rPr>
        <w:t xml:space="preserve"> </w:t>
      </w:r>
      <w:r w:rsidR="00C7182C">
        <w:t>cooling of the eggs if she has to leave the nest to scavenge for food.</w:t>
      </w:r>
      <w:r w:rsidR="0048741E">
        <w:rPr>
          <w:b/>
        </w:rPr>
        <w:t xml:space="preserve"> </w:t>
      </w:r>
      <w:r w:rsidR="00C7182C">
        <w:t>The hen keeps the eggs at the correct humidity by splashing water on them from her beak</w:t>
      </w:r>
      <w:r w:rsidR="005C12D5">
        <w:t>, t</w:t>
      </w:r>
      <w:r w:rsidR="0048741E">
        <w:t>his is critical</w:t>
      </w:r>
      <w:r w:rsidR="00C7182C">
        <w:t xml:space="preserve"> for providing her with easy access to water. The incubation period for chicken eggs is 20 to 21 days</w:t>
      </w:r>
      <w:r>
        <w:t>.</w:t>
      </w:r>
    </w:p>
    <w:p w14:paraId="1DD32F95" w14:textId="77777777" w:rsidR="003B1736" w:rsidRDefault="003B1736"/>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7611"/>
      </w:tblGrid>
      <w:tr w:rsidR="009567DF" w14:paraId="18978D70" w14:textId="77777777" w:rsidTr="00001E3E">
        <w:tc>
          <w:tcPr>
            <w:tcW w:w="1569" w:type="dxa"/>
            <w:vAlign w:val="center"/>
          </w:tcPr>
          <w:p w14:paraId="49D5234C" w14:textId="77777777" w:rsidR="009567DF" w:rsidRPr="00505466" w:rsidRDefault="009567DF" w:rsidP="00FB4BF7">
            <w:pPr>
              <w:jc w:val="center"/>
              <w:rPr>
                <w:b/>
                <w:bCs/>
                <w:color w:val="993300"/>
                <w:szCs w:val="104"/>
                <w:lang w:val="en-NZ"/>
              </w:rPr>
            </w:pPr>
            <w:r w:rsidRPr="00505466">
              <w:rPr>
                <w:noProof/>
                <w:lang w:eastAsia="en-AU"/>
              </w:rPr>
              <w:drawing>
                <wp:inline distT="0" distB="0" distL="0" distR="0" wp14:anchorId="74C637DC" wp14:editId="7359E2A3">
                  <wp:extent cx="755276" cy="800405"/>
                  <wp:effectExtent l="0" t="0" r="6985"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11799" cy="860306"/>
                          </a:xfrm>
                          <a:prstGeom prst="rect">
                            <a:avLst/>
                          </a:prstGeom>
                        </pic:spPr>
                      </pic:pic>
                    </a:graphicData>
                  </a:graphic>
                </wp:inline>
              </w:drawing>
            </w:r>
          </w:p>
        </w:tc>
        <w:tc>
          <w:tcPr>
            <w:tcW w:w="7611" w:type="dxa"/>
          </w:tcPr>
          <w:p w14:paraId="10B7EEFB" w14:textId="77777777" w:rsidR="005C12D5" w:rsidRPr="005C12D5" w:rsidRDefault="005C12D5" w:rsidP="005C12D5">
            <w:pPr>
              <w:pStyle w:val="Heading3"/>
            </w:pPr>
            <w:r>
              <w:t>Egg production in the chicken</w:t>
            </w:r>
          </w:p>
          <w:p w14:paraId="7B57DAE3" w14:textId="77777777" w:rsidR="00F45CCF" w:rsidRDefault="00F45CCF" w:rsidP="005C12D5">
            <w:r>
              <w:t>A</w:t>
            </w:r>
            <w:r w:rsidR="005C12D5">
              <w:t xml:space="preserve"> well fed layer hen will begin to produce eggs when she achieves puberty at 4-5 months old, even if she has not been mated.  The hen will produce one egg every 26-28 hours, but will not produce eggs in the dark.  Normally, the hen will lay a clutch of eggs and become broody.  </w:t>
            </w:r>
          </w:p>
          <w:p w14:paraId="74753025" w14:textId="77777777" w:rsidR="005C12D5" w:rsidRDefault="005C12D5" w:rsidP="005C12D5">
            <w:r>
              <w:t>A hen’s egg production is at its height at 8.5 months old.  After this age, the egg production begins to decrease.  At 18-20 months old, chickens will stop producing eggs and they will moult (lose their feathers).  Egg production is normally highest during the first year of production (240 eggs per year) and then falls each year as the hens get older.</w:t>
            </w:r>
          </w:p>
          <w:p w14:paraId="4EC4FB0B" w14:textId="77777777" w:rsidR="005C12D5" w:rsidRDefault="005C12D5" w:rsidP="005C12D5">
            <w:r>
              <w:t>The following describes how an egg is produced in a chicken:</w:t>
            </w:r>
          </w:p>
          <w:p w14:paraId="75DFBBB8" w14:textId="77777777" w:rsidR="005C12D5" w:rsidRDefault="005C12D5" w:rsidP="00347A62">
            <w:pPr>
              <w:pStyle w:val="ListParagraph"/>
            </w:pPr>
            <w:r>
              <w:t>The yolk of the egg (yellow part of the egg) is produced in the ovary of the hen and released into the reproductive tract.</w:t>
            </w:r>
          </w:p>
          <w:p w14:paraId="2331832C" w14:textId="77777777" w:rsidR="005C12D5" w:rsidRDefault="005C12D5" w:rsidP="00347A62">
            <w:pPr>
              <w:pStyle w:val="ListParagraph"/>
            </w:pPr>
            <w:r>
              <w:t>The white part of the egg is formed in the oviduct.</w:t>
            </w:r>
          </w:p>
          <w:p w14:paraId="3D81F63E" w14:textId="77777777" w:rsidR="005C12D5" w:rsidRDefault="005C12D5" w:rsidP="00347A62">
            <w:pPr>
              <w:pStyle w:val="ListParagraph"/>
            </w:pPr>
            <w:r>
              <w:t>The shell of the egg is formed in the uterus, which is also known as the shell gland.</w:t>
            </w:r>
          </w:p>
          <w:p w14:paraId="3DD07866" w14:textId="77777777" w:rsidR="005C12D5" w:rsidRDefault="005C12D5" w:rsidP="00347A62">
            <w:pPr>
              <w:pStyle w:val="ListParagraph"/>
            </w:pPr>
            <w:r>
              <w:t>Eggs pass through the vagina and are laid through the cloaca.</w:t>
            </w:r>
          </w:p>
          <w:p w14:paraId="01A7ACA9" w14:textId="77777777" w:rsidR="009567DF" w:rsidRDefault="009567DF" w:rsidP="00FB4BF7"/>
        </w:tc>
      </w:tr>
    </w:tbl>
    <w:p w14:paraId="0919C474" w14:textId="77777777" w:rsidR="00F664E0" w:rsidRPr="000F54E4" w:rsidRDefault="00F664E0" w:rsidP="00F664E0">
      <w:pPr>
        <w:rPr>
          <w:color w:val="FF0000"/>
          <w:sz w:val="32"/>
          <w:szCs w:val="32"/>
        </w:rPr>
      </w:pPr>
      <w:r>
        <w:rPr>
          <w:noProof/>
          <w:color w:val="FF0000"/>
          <w:sz w:val="32"/>
          <w:szCs w:val="32"/>
          <w:lang w:eastAsia="en-AU"/>
        </w:rPr>
        <w:lastRenderedPageBreak/>
        <w:drawing>
          <wp:inline distT="0" distB="0" distL="0" distR="0" wp14:anchorId="5A5880D2" wp14:editId="1052F100">
            <wp:extent cx="2550660" cy="2047240"/>
            <wp:effectExtent l="38100" t="57150" r="116340" b="86360"/>
            <wp:docPr id="8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cstate="print"/>
                    <a:srcRect/>
                    <a:stretch>
                      <a:fillRect/>
                    </a:stretch>
                  </pic:blipFill>
                  <pic:spPr bwMode="auto">
                    <a:xfrm>
                      <a:off x="0" y="0"/>
                      <a:ext cx="2550660" cy="2047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C3EA7">
        <w:rPr>
          <w:color w:val="FF0000"/>
          <w:sz w:val="32"/>
          <w:szCs w:val="32"/>
        </w:rPr>
        <w:t xml:space="preserve"> </w:t>
      </w:r>
      <w:r>
        <w:rPr>
          <w:noProof/>
          <w:color w:val="FF0000"/>
          <w:sz w:val="32"/>
          <w:szCs w:val="32"/>
          <w:lang w:eastAsia="en-AU"/>
        </w:rPr>
        <w:drawing>
          <wp:inline distT="0" distB="0" distL="0" distR="0" wp14:anchorId="58F45860" wp14:editId="30EF50BD">
            <wp:extent cx="2733675" cy="2056249"/>
            <wp:effectExtent l="38100" t="57150" r="123825" b="96401"/>
            <wp:docPr id="8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cstate="print"/>
                    <a:srcRect/>
                    <a:stretch>
                      <a:fillRect/>
                    </a:stretch>
                  </pic:blipFill>
                  <pic:spPr bwMode="auto">
                    <a:xfrm>
                      <a:off x="0" y="0"/>
                      <a:ext cx="2733675" cy="20562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924F0D" w14:textId="77777777" w:rsidR="00F664E0" w:rsidRPr="002372B6" w:rsidRDefault="00F664E0" w:rsidP="00F664E0">
      <w:pPr>
        <w:rPr>
          <w:b/>
          <w:i/>
        </w:rPr>
      </w:pPr>
      <w:r w:rsidRPr="002372B6">
        <w:rPr>
          <w:b/>
          <w:i/>
        </w:rPr>
        <w:t>Figure 5. A good hen brood her egg in a nest box for quality production</w:t>
      </w:r>
    </w:p>
    <w:p w14:paraId="53EF6AB1" w14:textId="77777777" w:rsidR="00F664E0" w:rsidRDefault="00F664E0"/>
    <w:p w14:paraId="22DCFD0B" w14:textId="77777777" w:rsidR="00FA6465" w:rsidRDefault="00FA6465"/>
    <w:tbl>
      <w:tblPr>
        <w:tblStyle w:val="TableGrid"/>
        <w:tblW w:w="0" w:type="auto"/>
        <w:tblLook w:val="04A0" w:firstRow="1" w:lastRow="0" w:firstColumn="1" w:lastColumn="0" w:noHBand="0" w:noVBand="1"/>
      </w:tblPr>
      <w:tblGrid>
        <w:gridCol w:w="1417"/>
        <w:gridCol w:w="7644"/>
      </w:tblGrid>
      <w:tr w:rsidR="00F664E0" w14:paraId="59D12DE3" w14:textId="77777777" w:rsidTr="00001E3E">
        <w:tc>
          <w:tcPr>
            <w:tcW w:w="9180" w:type="dxa"/>
            <w:gridSpan w:val="2"/>
          </w:tcPr>
          <w:p w14:paraId="12E44253" w14:textId="77777777" w:rsidR="00F664E0" w:rsidRDefault="00F664E0" w:rsidP="00FD3A39">
            <w:pPr>
              <w:pStyle w:val="Heading3"/>
              <w:ind w:firstLine="0"/>
            </w:pPr>
            <w:r>
              <w:t>The quality of eggs</w:t>
            </w:r>
          </w:p>
        </w:tc>
      </w:tr>
      <w:tr w:rsidR="00F664E0" w14:paraId="140C848B" w14:textId="77777777" w:rsidTr="00001E3E">
        <w:tc>
          <w:tcPr>
            <w:tcW w:w="1417" w:type="dxa"/>
          </w:tcPr>
          <w:p w14:paraId="48DA3F19" w14:textId="77777777" w:rsidR="00F664E0" w:rsidRDefault="00F664E0" w:rsidP="00FD3A39">
            <w:pPr>
              <w:rPr>
                <w:lang w:val="en-NZ"/>
              </w:rPr>
            </w:pPr>
          </w:p>
          <w:p w14:paraId="77B36F8E" w14:textId="77777777" w:rsidR="00F664E0" w:rsidRDefault="00F664E0" w:rsidP="00FD3A39">
            <w:pPr>
              <w:rPr>
                <w:lang w:val="en-NZ"/>
              </w:rPr>
            </w:pPr>
            <w:r w:rsidRPr="004D0B96">
              <w:rPr>
                <w:noProof/>
                <w:lang w:eastAsia="en-AU"/>
              </w:rPr>
              <w:drawing>
                <wp:inline distT="0" distB="0" distL="0" distR="0" wp14:anchorId="67F931C8" wp14:editId="5DF7BEAA">
                  <wp:extent cx="755276" cy="800405"/>
                  <wp:effectExtent l="0" t="0" r="6985" b="0"/>
                  <wp:docPr id="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11799" cy="860306"/>
                          </a:xfrm>
                          <a:prstGeom prst="rect">
                            <a:avLst/>
                          </a:prstGeom>
                        </pic:spPr>
                      </pic:pic>
                    </a:graphicData>
                  </a:graphic>
                </wp:inline>
              </w:drawing>
            </w:r>
          </w:p>
        </w:tc>
        <w:tc>
          <w:tcPr>
            <w:tcW w:w="7763" w:type="dxa"/>
          </w:tcPr>
          <w:p w14:paraId="39CB93BF" w14:textId="77777777" w:rsidR="00F664E0" w:rsidRDefault="00F664E0" w:rsidP="00F664E0">
            <w:r>
              <w:t>Eggs should be kept in a cool place. If placed in a refrigerator, chicken eggs will stay fresh for 3 weeks.  The following points are useful to note:</w:t>
            </w:r>
          </w:p>
          <w:p w14:paraId="51EFD549" w14:textId="77777777" w:rsidR="00F664E0" w:rsidRDefault="00F664E0" w:rsidP="00E43453">
            <w:pPr>
              <w:numPr>
                <w:ilvl w:val="0"/>
                <w:numId w:val="5"/>
              </w:numPr>
              <w:spacing w:before="0" w:after="0" w:line="276" w:lineRule="auto"/>
            </w:pPr>
            <w:r>
              <w:t>An egg produced by a female bird kept without a male is called a non-fertile egg.  A non-fertile egg will keep fresh for a long time.</w:t>
            </w:r>
          </w:p>
          <w:p w14:paraId="78D6359F" w14:textId="77777777" w:rsidR="00F664E0" w:rsidRDefault="00F664E0" w:rsidP="00E43453">
            <w:pPr>
              <w:numPr>
                <w:ilvl w:val="0"/>
                <w:numId w:val="5"/>
              </w:numPr>
              <w:spacing w:before="0" w:after="0" w:line="276" w:lineRule="auto"/>
            </w:pPr>
            <w:r>
              <w:t>Eggs from a female that has mated with a male bird are alive (that is, fertilized).  The young chick will start to grow if the fertilized egg is kept in a warm place.</w:t>
            </w:r>
          </w:p>
          <w:p w14:paraId="4CD40860" w14:textId="77777777" w:rsidR="00F664E0" w:rsidRDefault="00F664E0" w:rsidP="00E43453">
            <w:pPr>
              <w:numPr>
                <w:ilvl w:val="0"/>
                <w:numId w:val="5"/>
              </w:numPr>
              <w:spacing w:before="0" w:after="0" w:line="276" w:lineRule="auto"/>
            </w:pPr>
            <w:r>
              <w:t>To check if eggs are fertilized, hold them against a light (see more information is the section, Candling).  If the egg has been fertilized, the contents of the egg may appear pink in colour, or you may be able to see the young chick developing inside the egg.</w:t>
            </w:r>
          </w:p>
          <w:p w14:paraId="7D522F33" w14:textId="77777777" w:rsidR="00A94456" w:rsidRDefault="00F664E0" w:rsidP="00E43453">
            <w:pPr>
              <w:numPr>
                <w:ilvl w:val="0"/>
                <w:numId w:val="5"/>
              </w:numPr>
              <w:spacing w:before="0" w:after="0" w:line="276" w:lineRule="auto"/>
            </w:pPr>
            <w:r>
              <w:t xml:space="preserve">Dirty eggs should be cleaned before they are sold or used.  Never wash dirty eggs in warm water.  Wiping eggs with a damp cloth is also not good practice because germs and dirt can be transferred between eggs on the damp cloth. </w:t>
            </w:r>
          </w:p>
          <w:p w14:paraId="54E9C00C" w14:textId="77777777" w:rsidR="00A94456" w:rsidRDefault="00F664E0" w:rsidP="00E43453">
            <w:pPr>
              <w:numPr>
                <w:ilvl w:val="0"/>
                <w:numId w:val="5"/>
              </w:numPr>
              <w:spacing w:before="0" w:after="0" w:line="276" w:lineRule="auto"/>
            </w:pPr>
            <w:r>
              <w:t xml:space="preserve"> Remove dirt by gently rubbing the dirty areas with fine sandpaper.  </w:t>
            </w:r>
          </w:p>
          <w:p w14:paraId="26796467" w14:textId="77777777" w:rsidR="00F664E0" w:rsidRDefault="00F664E0" w:rsidP="00E43453">
            <w:pPr>
              <w:numPr>
                <w:ilvl w:val="0"/>
                <w:numId w:val="5"/>
              </w:numPr>
              <w:spacing w:before="0" w:after="0" w:line="276" w:lineRule="auto"/>
            </w:pPr>
            <w:r>
              <w:t>If eggs are placed in a container of cool, clean water, the bad eggs (eggs that cannot be eaten) will float to the top of the water, while the good eggs stay at the bottom.</w:t>
            </w:r>
          </w:p>
          <w:p w14:paraId="1A0D874E" w14:textId="77777777" w:rsidR="00F664E0" w:rsidRPr="00F664E0" w:rsidRDefault="00F664E0" w:rsidP="00A94456">
            <w:pPr>
              <w:spacing w:before="0" w:after="0" w:line="276" w:lineRule="auto"/>
            </w:pPr>
          </w:p>
        </w:tc>
      </w:tr>
    </w:tbl>
    <w:p w14:paraId="3F458DBB" w14:textId="77777777" w:rsidR="00FA6465" w:rsidRDefault="00FA6465"/>
    <w:tbl>
      <w:tblPr>
        <w:tblStyle w:val="TableGrid"/>
        <w:tblW w:w="0" w:type="auto"/>
        <w:tblLook w:val="04A0" w:firstRow="1" w:lastRow="0" w:firstColumn="1" w:lastColumn="0" w:noHBand="0" w:noVBand="1"/>
      </w:tblPr>
      <w:tblGrid>
        <w:gridCol w:w="1417"/>
        <w:gridCol w:w="7644"/>
      </w:tblGrid>
      <w:tr w:rsidR="00C116D2" w14:paraId="42E0C077" w14:textId="77777777" w:rsidTr="00001E3E">
        <w:tc>
          <w:tcPr>
            <w:tcW w:w="9180" w:type="dxa"/>
            <w:gridSpan w:val="2"/>
          </w:tcPr>
          <w:p w14:paraId="6A5B127A" w14:textId="77777777" w:rsidR="00C116D2" w:rsidRDefault="00C116D2" w:rsidP="00FD3A39">
            <w:pPr>
              <w:pStyle w:val="Heading3"/>
              <w:ind w:firstLine="0"/>
            </w:pPr>
            <w:r>
              <w:t>The broody hen</w:t>
            </w:r>
          </w:p>
        </w:tc>
      </w:tr>
      <w:tr w:rsidR="00C116D2" w14:paraId="3DF20345" w14:textId="77777777" w:rsidTr="00001E3E">
        <w:tc>
          <w:tcPr>
            <w:tcW w:w="1417" w:type="dxa"/>
          </w:tcPr>
          <w:p w14:paraId="43446F85" w14:textId="77777777" w:rsidR="00C116D2" w:rsidRDefault="00C116D2" w:rsidP="00FD3A39">
            <w:pPr>
              <w:rPr>
                <w:lang w:val="en-NZ"/>
              </w:rPr>
            </w:pPr>
          </w:p>
          <w:p w14:paraId="33771670" w14:textId="77777777" w:rsidR="00C116D2" w:rsidRDefault="00C116D2" w:rsidP="00FD3A39">
            <w:pPr>
              <w:rPr>
                <w:lang w:val="en-NZ"/>
              </w:rPr>
            </w:pPr>
            <w:r w:rsidRPr="004D0B96">
              <w:rPr>
                <w:noProof/>
                <w:lang w:eastAsia="en-AU"/>
              </w:rPr>
              <w:lastRenderedPageBreak/>
              <w:drawing>
                <wp:inline distT="0" distB="0" distL="0" distR="0" wp14:anchorId="045A6703" wp14:editId="1B2E9D1B">
                  <wp:extent cx="755276" cy="800405"/>
                  <wp:effectExtent l="0" t="0" r="6985" b="0"/>
                  <wp:docPr id="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11799" cy="860306"/>
                          </a:xfrm>
                          <a:prstGeom prst="rect">
                            <a:avLst/>
                          </a:prstGeom>
                        </pic:spPr>
                      </pic:pic>
                    </a:graphicData>
                  </a:graphic>
                </wp:inline>
              </w:drawing>
            </w:r>
          </w:p>
        </w:tc>
        <w:tc>
          <w:tcPr>
            <w:tcW w:w="7763" w:type="dxa"/>
          </w:tcPr>
          <w:p w14:paraId="7AA48759" w14:textId="77777777" w:rsidR="00A94456" w:rsidRDefault="00C116D2" w:rsidP="00C116D2">
            <w:r>
              <w:lastRenderedPageBreak/>
              <w:t xml:space="preserve">A hen is brooding when she sits on her eggs in a nest to incubate them.  Natural incubation is the simplest way to hatch small numbers of eggs.  The broody hen can </w:t>
            </w:r>
            <w:r>
              <w:lastRenderedPageBreak/>
              <w:t xml:space="preserve">be used to incubate and hatch her own eggs or those from another bird.  A hen can incubate 12-15 chicken eggs.  </w:t>
            </w:r>
          </w:p>
          <w:p w14:paraId="14E9582C" w14:textId="77777777" w:rsidR="00C116D2" w:rsidRDefault="00C116D2" w:rsidP="00C116D2">
            <w:r>
              <w:t xml:space="preserve"> A good test to check the broodiness of the hen is to put some white balls, or a few hardboiled eggs, in its nest for a day or two.  If the hen stays in the nest and is not easy to move off, she is a good brooder.  You can then replace the balls and hardboiled eggs with 10-15 fertile eggs.  The eggs should be checked first to see that they are fertile.</w:t>
            </w:r>
          </w:p>
          <w:p w14:paraId="56E846C2" w14:textId="77777777" w:rsidR="00C116D2" w:rsidRDefault="00C116D2" w:rsidP="00C116D2"/>
          <w:p w14:paraId="27EF51DA" w14:textId="77777777" w:rsidR="00C116D2" w:rsidRPr="00EB27A3" w:rsidRDefault="00C116D2" w:rsidP="00C116D2">
            <w:pPr>
              <w:pStyle w:val="Heading3"/>
            </w:pPr>
            <w:r w:rsidRPr="00EB27A3">
              <w:t>Care of brooding hens</w:t>
            </w:r>
          </w:p>
          <w:p w14:paraId="2323D5B7" w14:textId="77777777" w:rsidR="00C116D2" w:rsidRDefault="00C116D2" w:rsidP="00C116D2">
            <w:r>
              <w:t xml:space="preserve">The broody hen is kept in a nesting box.  Take the hen off the nest for 20 minutes each day to give her feed and water.  </w:t>
            </w:r>
          </w:p>
          <w:p w14:paraId="30CA85D4" w14:textId="77777777" w:rsidR="00C116D2" w:rsidRDefault="00C116D2" w:rsidP="00C116D2"/>
          <w:p w14:paraId="647CE045" w14:textId="77777777" w:rsidR="00C116D2" w:rsidRPr="00280502" w:rsidRDefault="00C116D2" w:rsidP="00C116D2">
            <w:pPr>
              <w:pStyle w:val="Heading3"/>
            </w:pPr>
            <w:r w:rsidRPr="00280502">
              <w:t>How to use an incubator (For hatching eggs)</w:t>
            </w:r>
          </w:p>
          <w:p w14:paraId="25B49122" w14:textId="77777777" w:rsidR="00C116D2" w:rsidRDefault="00C116D2" w:rsidP="00C116D2">
            <w:r>
              <w:t>Natural incubation by the female bird is the simplest way of hatching a small number of eggs.  To hatch a large number of eggs, an incubator that is heated by kerosene or electricity can be used.</w:t>
            </w:r>
          </w:p>
          <w:p w14:paraId="1B308591" w14:textId="77777777" w:rsidR="00C116D2" w:rsidRDefault="00C116D2" w:rsidP="00C116D2">
            <w:r>
              <w:t xml:space="preserve">Eggs being hatched in an incubator must be checked to make sure they are developing healthy chicks.  The condition of the eggs in the incubator can be checked by candling method </w:t>
            </w:r>
          </w:p>
          <w:p w14:paraId="2F80D8B4" w14:textId="77777777" w:rsidR="00C116D2" w:rsidRDefault="00C116D2" w:rsidP="00C116D2">
            <w:r>
              <w:t>If a community has a small incubator, it should be able to incubate and hatch eggs with good results if the steps below are followed:</w:t>
            </w:r>
          </w:p>
          <w:p w14:paraId="7D0640BC" w14:textId="77777777" w:rsidR="00C116D2" w:rsidRDefault="00C116D2" w:rsidP="00E43453">
            <w:pPr>
              <w:numPr>
                <w:ilvl w:val="0"/>
                <w:numId w:val="6"/>
              </w:numPr>
              <w:spacing w:before="0" w:after="0" w:line="276" w:lineRule="auto"/>
            </w:pPr>
            <w:r>
              <w:t>Run the incubator for a few days to make sure the temperature is steady at 39.5 degree Celsius.</w:t>
            </w:r>
          </w:p>
          <w:p w14:paraId="73EE7A35" w14:textId="77777777" w:rsidR="00C116D2" w:rsidRDefault="00C116D2" w:rsidP="00E43453">
            <w:pPr>
              <w:numPr>
                <w:ilvl w:val="0"/>
                <w:numId w:val="6"/>
              </w:numPr>
              <w:spacing w:before="0" w:after="0" w:line="276" w:lineRule="auto"/>
            </w:pPr>
            <w:r>
              <w:t>Make sure the incubator is level and the temperature of the room where it is kept stays fairly constant and below the temperature of the incubator.</w:t>
            </w:r>
          </w:p>
          <w:p w14:paraId="1ED344A8" w14:textId="77777777" w:rsidR="00C116D2" w:rsidRDefault="00C116D2" w:rsidP="00E43453">
            <w:pPr>
              <w:numPr>
                <w:ilvl w:val="0"/>
                <w:numId w:val="6"/>
              </w:numPr>
              <w:spacing w:before="0" w:after="0" w:line="276" w:lineRule="auto"/>
            </w:pPr>
            <w:r>
              <w:t>Make sure you have enough kerosene to run the incubator for the required length of time or that your electricity supply is reliable.</w:t>
            </w:r>
          </w:p>
          <w:p w14:paraId="29FDAF2F" w14:textId="77777777" w:rsidR="00C116D2" w:rsidRDefault="00C116D2" w:rsidP="00E43453">
            <w:pPr>
              <w:numPr>
                <w:ilvl w:val="0"/>
                <w:numId w:val="6"/>
              </w:numPr>
              <w:spacing w:before="0" w:after="0" w:line="276" w:lineRule="auto"/>
            </w:pPr>
            <w:r>
              <w:t>Choose eggs that are not too small, not too large and do not have thin or cracked shells.</w:t>
            </w:r>
          </w:p>
          <w:p w14:paraId="043662DD" w14:textId="77777777" w:rsidR="00C116D2" w:rsidRDefault="00C116D2" w:rsidP="00E43453">
            <w:pPr>
              <w:numPr>
                <w:ilvl w:val="0"/>
                <w:numId w:val="6"/>
              </w:numPr>
              <w:spacing w:before="0" w:after="0" w:line="276" w:lineRule="auto"/>
            </w:pPr>
            <w:r>
              <w:t>Only incubate eggs that were laid over the previous 7 days.</w:t>
            </w:r>
          </w:p>
          <w:p w14:paraId="357B6205" w14:textId="77777777" w:rsidR="00C116D2" w:rsidRDefault="00C116D2" w:rsidP="00E43453">
            <w:pPr>
              <w:numPr>
                <w:ilvl w:val="0"/>
                <w:numId w:val="6"/>
              </w:numPr>
              <w:spacing w:before="0" w:after="0" w:line="276" w:lineRule="auto"/>
            </w:pPr>
            <w:r>
              <w:t>Candle the eggs before placing them in the incubator to make sure that the eggs have been fertilized.</w:t>
            </w:r>
          </w:p>
          <w:p w14:paraId="596C3A53" w14:textId="77777777" w:rsidR="00C116D2" w:rsidRDefault="00C116D2" w:rsidP="00E43453">
            <w:pPr>
              <w:numPr>
                <w:ilvl w:val="0"/>
                <w:numId w:val="6"/>
              </w:numPr>
              <w:spacing w:before="0" w:after="0" w:line="276" w:lineRule="auto"/>
            </w:pPr>
            <w:r>
              <w:t>Make sure the thermometer is level with the eggs.</w:t>
            </w:r>
          </w:p>
          <w:p w14:paraId="28065A32" w14:textId="77777777" w:rsidR="00C116D2" w:rsidRDefault="00C116D2" w:rsidP="00E43453">
            <w:pPr>
              <w:numPr>
                <w:ilvl w:val="0"/>
                <w:numId w:val="6"/>
              </w:numPr>
              <w:spacing w:before="0" w:after="0" w:line="276" w:lineRule="auto"/>
            </w:pPr>
            <w:r>
              <w:t>Make sure that there is always water in the water tray inside the incubator.  This will ensure that the moisture content of the air in the incubator is correct.</w:t>
            </w:r>
          </w:p>
          <w:p w14:paraId="16BEF40D" w14:textId="77777777" w:rsidR="00C116D2" w:rsidRDefault="00C116D2" w:rsidP="00E43453">
            <w:pPr>
              <w:numPr>
                <w:ilvl w:val="0"/>
                <w:numId w:val="6"/>
              </w:numPr>
              <w:spacing w:before="0" w:after="0" w:line="276" w:lineRule="auto"/>
            </w:pPr>
            <w:r>
              <w:t>Do not touch the eggs with a dirty hand or after handling kerosene.</w:t>
            </w:r>
          </w:p>
          <w:p w14:paraId="36A55FEE" w14:textId="77777777" w:rsidR="00C116D2" w:rsidRDefault="00C116D2" w:rsidP="00E43453">
            <w:pPr>
              <w:numPr>
                <w:ilvl w:val="0"/>
                <w:numId w:val="6"/>
              </w:numPr>
              <w:spacing w:before="0" w:after="0" w:line="276" w:lineRule="auto"/>
            </w:pPr>
            <w:r>
              <w:t>Turn the eggs twice a day for the first 18 days and move them around (as the mother bird would do).  From day 18, chicken eggs should not be touched and the incubator should not be opened.</w:t>
            </w:r>
          </w:p>
          <w:p w14:paraId="015DF2B3" w14:textId="77777777" w:rsidR="00C116D2" w:rsidRDefault="00C116D2" w:rsidP="00C116D2"/>
          <w:p w14:paraId="0C346A36" w14:textId="77777777" w:rsidR="00C116D2" w:rsidRPr="006A6545" w:rsidRDefault="00C116D2" w:rsidP="00C116D2">
            <w:pPr>
              <w:pStyle w:val="Heading3"/>
            </w:pPr>
            <w:r w:rsidRPr="006A6545">
              <w:t>Candling (checking if eggs are fertilized)</w:t>
            </w:r>
          </w:p>
          <w:p w14:paraId="51DB6166" w14:textId="77777777" w:rsidR="00C116D2" w:rsidRDefault="00C116D2" w:rsidP="00C116D2">
            <w:r>
              <w:t>Sometimes, eggs can be incubated but after a lot of care no young hatch because the eggs were not fertile.  This can be avoided by checking the eggs before putting them to incubate, and also during their time in the incubator.</w:t>
            </w:r>
          </w:p>
          <w:p w14:paraId="68346BD8" w14:textId="77777777" w:rsidR="00C116D2" w:rsidRDefault="00C116D2" w:rsidP="00C116D2">
            <w:r>
              <w:t>You will need a small box with an electric light, torch or other source of light in it.  If you hold the egg against the light (or strong sunlight), you will be able to see if it is fertile or not.  The fertile egg will look pinkish in colour.  Later, as the egg is incubated, there will be a dark shadowy area when the embryo is developing properly.  As the embryo develops and hatching time approaches, the inside of the egg will appear dark, except the air cell.  You will need to candle (check) eggs:</w:t>
            </w:r>
          </w:p>
          <w:p w14:paraId="3E1A2146" w14:textId="77777777" w:rsidR="00C116D2" w:rsidRDefault="00C116D2" w:rsidP="00E43453">
            <w:pPr>
              <w:numPr>
                <w:ilvl w:val="0"/>
                <w:numId w:val="7"/>
              </w:numPr>
              <w:spacing w:before="0" w:after="0" w:line="276" w:lineRule="auto"/>
            </w:pPr>
            <w:r>
              <w:t>Before putting them in the incubator.</w:t>
            </w:r>
          </w:p>
          <w:p w14:paraId="0B7B522D" w14:textId="77777777" w:rsidR="00C116D2" w:rsidRDefault="00C116D2" w:rsidP="00E43453">
            <w:pPr>
              <w:numPr>
                <w:ilvl w:val="0"/>
                <w:numId w:val="7"/>
              </w:numPr>
              <w:spacing w:before="0" w:after="0" w:line="276" w:lineRule="auto"/>
            </w:pPr>
            <w:r>
              <w:t>4-5 days after putting them in the incubator.  Discard eggs that are still clear.</w:t>
            </w:r>
          </w:p>
          <w:p w14:paraId="150C305D" w14:textId="77777777" w:rsidR="00C116D2" w:rsidRDefault="00C116D2" w:rsidP="00E43453">
            <w:pPr>
              <w:numPr>
                <w:ilvl w:val="0"/>
                <w:numId w:val="7"/>
              </w:numPr>
              <w:spacing w:before="0" w:after="0" w:line="276" w:lineRule="auto"/>
            </w:pPr>
            <w:r>
              <w:t>10 days after putting them in the incubator.  Discard any that are not well developed by then.</w:t>
            </w:r>
          </w:p>
          <w:p w14:paraId="0FA8131D" w14:textId="77777777" w:rsidR="00C116D2" w:rsidRPr="00C116D2" w:rsidRDefault="00C116D2" w:rsidP="00E43453">
            <w:pPr>
              <w:numPr>
                <w:ilvl w:val="0"/>
                <w:numId w:val="7"/>
              </w:numPr>
              <w:spacing w:before="0" w:after="0" w:line="276" w:lineRule="auto"/>
            </w:pPr>
            <w:r>
              <w:t>On day 18 of the incubation period.  Do not open the incubator again between day 18 and hatching if incubating chicken eggs.</w:t>
            </w:r>
          </w:p>
        </w:tc>
      </w:tr>
    </w:tbl>
    <w:p w14:paraId="08744FB4" w14:textId="77777777" w:rsidR="00C116D2" w:rsidRDefault="00C116D2"/>
    <w:p w14:paraId="71225380" w14:textId="77777777" w:rsidR="00331701" w:rsidRPr="006A6545" w:rsidRDefault="00331701" w:rsidP="00331701">
      <w:pPr>
        <w:ind w:left="1440"/>
        <w:rPr>
          <w:b/>
          <w:color w:val="FF0000"/>
        </w:rPr>
      </w:pPr>
      <w:r>
        <w:rPr>
          <w:b/>
          <w:noProof/>
          <w:color w:val="FF0000"/>
          <w:lang w:eastAsia="en-AU"/>
        </w:rPr>
        <w:drawing>
          <wp:inline distT="0" distB="0" distL="0" distR="0" wp14:anchorId="664DE56E" wp14:editId="556797E2">
            <wp:extent cx="1219200" cy="1524000"/>
            <wp:effectExtent l="19050" t="0" r="0" b="0"/>
            <wp:docPr id="9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cstate="print"/>
                    <a:srcRect/>
                    <a:stretch>
                      <a:fillRect/>
                    </a:stretch>
                  </pic:blipFill>
                  <pic:spPr bwMode="auto">
                    <a:xfrm>
                      <a:off x="0" y="0"/>
                      <a:ext cx="1219200" cy="1524000"/>
                    </a:xfrm>
                    <a:prstGeom prst="rect">
                      <a:avLst/>
                    </a:prstGeom>
                    <a:noFill/>
                    <a:ln w="9525">
                      <a:noFill/>
                      <a:miter lim="800000"/>
                      <a:headEnd/>
                      <a:tailEnd/>
                    </a:ln>
                  </pic:spPr>
                </pic:pic>
              </a:graphicData>
            </a:graphic>
          </wp:inline>
        </w:drawing>
      </w:r>
      <w:r>
        <w:rPr>
          <w:b/>
          <w:noProof/>
          <w:color w:val="FF0000"/>
          <w:lang w:eastAsia="en-AU"/>
        </w:rPr>
        <w:drawing>
          <wp:inline distT="0" distB="0" distL="0" distR="0" wp14:anchorId="023A9AAA" wp14:editId="1D4C0BE8">
            <wp:extent cx="1295400" cy="1524000"/>
            <wp:effectExtent l="19050" t="0" r="0" b="0"/>
            <wp:docPr id="9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cstate="print"/>
                    <a:srcRect/>
                    <a:stretch>
                      <a:fillRect/>
                    </a:stretch>
                  </pic:blipFill>
                  <pic:spPr bwMode="auto">
                    <a:xfrm>
                      <a:off x="0" y="0"/>
                      <a:ext cx="1295400" cy="1524000"/>
                    </a:xfrm>
                    <a:prstGeom prst="rect">
                      <a:avLst/>
                    </a:prstGeom>
                    <a:noFill/>
                    <a:ln w="9525">
                      <a:noFill/>
                      <a:miter lim="800000"/>
                      <a:headEnd/>
                      <a:tailEnd/>
                    </a:ln>
                  </pic:spPr>
                </pic:pic>
              </a:graphicData>
            </a:graphic>
          </wp:inline>
        </w:drawing>
      </w:r>
      <w:r w:rsidRPr="00893E02">
        <w:rPr>
          <w:b/>
          <w:color w:val="FF0000"/>
        </w:rPr>
        <w:t xml:space="preserve"> </w:t>
      </w:r>
      <w:r>
        <w:rPr>
          <w:b/>
          <w:noProof/>
          <w:color w:val="FF0000"/>
          <w:lang w:eastAsia="en-AU"/>
        </w:rPr>
        <w:drawing>
          <wp:inline distT="0" distB="0" distL="0" distR="0" wp14:anchorId="097173D7" wp14:editId="6075BE32">
            <wp:extent cx="1276350" cy="1514475"/>
            <wp:effectExtent l="19050" t="0" r="0" b="0"/>
            <wp:docPr id="9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cstate="print"/>
                    <a:srcRect/>
                    <a:stretch>
                      <a:fillRect/>
                    </a:stretch>
                  </pic:blipFill>
                  <pic:spPr bwMode="auto">
                    <a:xfrm>
                      <a:off x="0" y="0"/>
                      <a:ext cx="1276350" cy="1514475"/>
                    </a:xfrm>
                    <a:prstGeom prst="rect">
                      <a:avLst/>
                    </a:prstGeom>
                    <a:noFill/>
                    <a:ln w="9525">
                      <a:noFill/>
                      <a:miter lim="800000"/>
                      <a:headEnd/>
                      <a:tailEnd/>
                    </a:ln>
                  </pic:spPr>
                </pic:pic>
              </a:graphicData>
            </a:graphic>
          </wp:inline>
        </w:drawing>
      </w:r>
      <w:r>
        <w:rPr>
          <w:b/>
          <w:color w:val="FF0000"/>
        </w:rPr>
        <w:tab/>
      </w:r>
      <w:r w:rsidRPr="006A6545">
        <w:rPr>
          <w:b/>
          <w:color w:val="FF0000"/>
        </w:rPr>
        <w:t xml:space="preserve"> </w:t>
      </w:r>
    </w:p>
    <w:p w14:paraId="4CEA4EA9" w14:textId="77777777" w:rsidR="00331701" w:rsidRDefault="00331701" w:rsidP="00331701">
      <w:pPr>
        <w:rPr>
          <w:b/>
          <w:i/>
        </w:rPr>
      </w:pPr>
      <w:r w:rsidRPr="00933546">
        <w:rPr>
          <w:b/>
          <w:i/>
        </w:rPr>
        <w:t>Figure 4. When candling the eggs, you should handle them gently and not allow them to cool too much.</w:t>
      </w:r>
    </w:p>
    <w:p w14:paraId="53D8784B" w14:textId="77777777" w:rsidR="00A94456" w:rsidRDefault="00A94456" w:rsidP="00331701">
      <w:pPr>
        <w:rPr>
          <w:b/>
          <w:i/>
        </w:rPr>
      </w:pPr>
    </w:p>
    <w:p w14:paraId="328BB95A" w14:textId="77777777" w:rsidR="00A94456" w:rsidRDefault="00A94456" w:rsidP="00331701">
      <w:pPr>
        <w:rPr>
          <w:b/>
          <w:i/>
        </w:rPr>
      </w:pPr>
    </w:p>
    <w:p w14:paraId="35527EF3" w14:textId="77777777" w:rsidR="00A94456" w:rsidRPr="00933546" w:rsidRDefault="00A94456" w:rsidP="00331701">
      <w:pPr>
        <w:rPr>
          <w:b/>
          <w:i/>
        </w:rPr>
      </w:pPr>
    </w:p>
    <w:tbl>
      <w:tblPr>
        <w:tblStyle w:val="TableGrid"/>
        <w:tblW w:w="0" w:type="auto"/>
        <w:tblLook w:val="04A0" w:firstRow="1" w:lastRow="0" w:firstColumn="1" w:lastColumn="0" w:noHBand="0" w:noVBand="1"/>
      </w:tblPr>
      <w:tblGrid>
        <w:gridCol w:w="1417"/>
        <w:gridCol w:w="7644"/>
      </w:tblGrid>
      <w:tr w:rsidR="00331701" w14:paraId="0EA9C2D0" w14:textId="77777777" w:rsidTr="00001E3E">
        <w:tc>
          <w:tcPr>
            <w:tcW w:w="9180" w:type="dxa"/>
            <w:gridSpan w:val="2"/>
          </w:tcPr>
          <w:p w14:paraId="38DCEE2B" w14:textId="77777777" w:rsidR="00331701" w:rsidRDefault="00331701" w:rsidP="00FD3A39">
            <w:pPr>
              <w:pStyle w:val="Heading3"/>
              <w:ind w:firstLine="0"/>
            </w:pPr>
            <w:r>
              <w:t>Brooder (For keeping very young birds)</w:t>
            </w:r>
          </w:p>
        </w:tc>
      </w:tr>
      <w:tr w:rsidR="00331701" w14:paraId="10E7E58D" w14:textId="77777777" w:rsidTr="00001E3E">
        <w:tc>
          <w:tcPr>
            <w:tcW w:w="1417" w:type="dxa"/>
          </w:tcPr>
          <w:p w14:paraId="21A35B37" w14:textId="77777777" w:rsidR="00331701" w:rsidRDefault="00331701" w:rsidP="00FD3A39">
            <w:pPr>
              <w:rPr>
                <w:lang w:val="en-NZ"/>
              </w:rPr>
            </w:pPr>
          </w:p>
          <w:p w14:paraId="12EF028F" w14:textId="77777777" w:rsidR="00331701" w:rsidRDefault="00331701" w:rsidP="00FD3A39">
            <w:pPr>
              <w:rPr>
                <w:lang w:val="en-NZ"/>
              </w:rPr>
            </w:pPr>
            <w:r w:rsidRPr="004D0B96">
              <w:rPr>
                <w:noProof/>
                <w:lang w:eastAsia="en-AU"/>
              </w:rPr>
              <w:drawing>
                <wp:inline distT="0" distB="0" distL="0" distR="0" wp14:anchorId="200E5BC2" wp14:editId="61E2E1EA">
                  <wp:extent cx="755276" cy="800405"/>
                  <wp:effectExtent l="0" t="0" r="6985" b="0"/>
                  <wp:docPr id="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11799" cy="860306"/>
                          </a:xfrm>
                          <a:prstGeom prst="rect">
                            <a:avLst/>
                          </a:prstGeom>
                        </pic:spPr>
                      </pic:pic>
                    </a:graphicData>
                  </a:graphic>
                </wp:inline>
              </w:drawing>
            </w:r>
          </w:p>
        </w:tc>
        <w:tc>
          <w:tcPr>
            <w:tcW w:w="7763" w:type="dxa"/>
          </w:tcPr>
          <w:p w14:paraId="7641D68D" w14:textId="77777777" w:rsidR="00331701" w:rsidRDefault="00F03D1F" w:rsidP="00331701">
            <w:r>
              <w:t xml:space="preserve">Young chicks or hatchlings </w:t>
            </w:r>
            <w:r w:rsidR="00331701">
              <w:t xml:space="preserve">need to </w:t>
            </w:r>
            <w:r>
              <w:t>be ke</w:t>
            </w:r>
            <w:r w:rsidR="00331701">
              <w:t>p</w:t>
            </w:r>
            <w:r>
              <w:t>t</w:t>
            </w:r>
            <w:r w:rsidR="00331701">
              <w:t xml:space="preserve"> in a brooder for a few weeks.  The brooder provides the</w:t>
            </w:r>
            <w:r>
              <w:t xml:space="preserve"> heat and protection the chick</w:t>
            </w:r>
            <w:r w:rsidR="00331701">
              <w:t>s would receive from the mother.  In the brooder, young birds are kept warm and protected from animals and the weather.</w:t>
            </w:r>
          </w:p>
          <w:p w14:paraId="56D0DEAD" w14:textId="77777777" w:rsidR="00F03D1F" w:rsidRDefault="00331701" w:rsidP="00331701">
            <w:r>
              <w:t>You can b</w:t>
            </w:r>
            <w:r w:rsidR="00F03D1F">
              <w:t xml:space="preserve">uy a brooder or make your own. </w:t>
            </w:r>
          </w:p>
          <w:p w14:paraId="25FB6BA4" w14:textId="77777777" w:rsidR="00331701" w:rsidRDefault="00331701" w:rsidP="00347A62">
            <w:pPr>
              <w:pStyle w:val="ListParagraph"/>
            </w:pPr>
            <w:r>
              <w:t xml:space="preserve">A simple brooder is made from a heavy box or basket, with a layer of sawdust or newspaper placed on the bottom of it. </w:t>
            </w:r>
          </w:p>
          <w:p w14:paraId="395D2F6C" w14:textId="77777777" w:rsidR="00331701" w:rsidRDefault="00331701" w:rsidP="00347A62">
            <w:pPr>
              <w:pStyle w:val="ListParagraph"/>
            </w:pPr>
            <w:r>
              <w:lastRenderedPageBreak/>
              <w:t>A hurricane lamp (kerosene lamp) or electric light bulb is placed in the box or basket to supply heat.</w:t>
            </w:r>
          </w:p>
          <w:p w14:paraId="46F10898" w14:textId="77777777" w:rsidR="00331701" w:rsidRDefault="00331701" w:rsidP="00347A62">
            <w:pPr>
              <w:pStyle w:val="ListParagraph"/>
            </w:pPr>
            <w:r>
              <w:t xml:space="preserve">To protect the young chicks from predators such as cats, rats and dogs, be sure to cover the brooder with mesh wire.  </w:t>
            </w:r>
          </w:p>
          <w:p w14:paraId="27E37833" w14:textId="77777777" w:rsidR="00331701" w:rsidRDefault="00331701" w:rsidP="00347A62">
            <w:pPr>
              <w:pStyle w:val="ListParagraph"/>
            </w:pPr>
            <w:r>
              <w:t>Newly hatched chicks will require an area of 20x 20cm for each bird.  A box of 1 x 1 m will be big enough for 25 chicks.</w:t>
            </w:r>
          </w:p>
          <w:p w14:paraId="5C871338" w14:textId="77777777" w:rsidR="00331701" w:rsidRDefault="00331701" w:rsidP="00347A62">
            <w:pPr>
              <w:pStyle w:val="ListParagraph"/>
            </w:pPr>
            <w:r>
              <w:t>The lamp is surrounded with wire mesh to stop the birds from touching it.  Troughs (containers) for feed and water are placing in the brooder.  Make sure the troughs provide 2.5 cm of feed trough space and 0.5 cm of water trough space for each bird.  The birds can be kept in the brooder until they are 2 weeks old.</w:t>
            </w:r>
          </w:p>
          <w:p w14:paraId="44F92B41" w14:textId="77777777" w:rsidR="00331701" w:rsidRDefault="00331701" w:rsidP="00347A62">
            <w:pPr>
              <w:pStyle w:val="ListParagraph"/>
            </w:pPr>
            <w:r>
              <w:t>The position of the chicks inside the brooder will tell you if they are warm enough.  If the temperature is correct, the chicks will be spread evenly throughout the brooder.  If the temperature is too hot, the chicks will move away from the lamp.  If it is too cold, the chicks will huddle around the lamp.  If the chicks huddle on one side of the brooder, this is a sign that there may be cold breeze blowing into the brooder.</w:t>
            </w:r>
          </w:p>
          <w:p w14:paraId="25FD2346" w14:textId="77777777" w:rsidR="00331701" w:rsidRDefault="00331701" w:rsidP="00347A62">
            <w:pPr>
              <w:pStyle w:val="ListParagraph"/>
            </w:pPr>
            <w:r>
              <w:t>When the birds reach 2 weeks of age, they do not need the heat of a lamp and are too big for the brooder.  They should be placed in a chicken coop, poultry house or a fenced area (run).</w:t>
            </w:r>
          </w:p>
          <w:p w14:paraId="7B3EF2EB" w14:textId="77777777" w:rsidR="00331701" w:rsidRDefault="00331701" w:rsidP="00331701">
            <w:pPr>
              <w:spacing w:before="0" w:after="0" w:line="276" w:lineRule="auto"/>
              <w:contextualSpacing/>
              <w:rPr>
                <w:rFonts w:ascii="Times New Roman" w:hAnsi="Times New Roman"/>
              </w:rPr>
            </w:pPr>
          </w:p>
          <w:p w14:paraId="38FA0DF1" w14:textId="77777777" w:rsidR="00283BDC" w:rsidRDefault="00283BDC" w:rsidP="00283BDC">
            <w:r>
              <w:rPr>
                <w:noProof/>
                <w:lang w:eastAsia="en-AU"/>
              </w:rPr>
              <w:drawing>
                <wp:inline distT="0" distB="0" distL="0" distR="0" wp14:anchorId="5801AFF0" wp14:editId="53C77389">
                  <wp:extent cx="2257425" cy="1485900"/>
                  <wp:effectExtent l="38100" t="57150" r="123825" b="95250"/>
                  <wp:docPr id="96" name="Picture 81" descr="C:\Users\maima.sine\Pictures\Poultry images\IMG_20181130_08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aima.sine\Pictures\Poultry images\IMG_20181130_084522.jpg"/>
                          <pic:cNvPicPr>
                            <a:picLocks noChangeAspect="1" noChangeArrowheads="1"/>
                          </pic:cNvPicPr>
                        </pic:nvPicPr>
                        <pic:blipFill>
                          <a:blip r:embed="rId55" cstate="print"/>
                          <a:srcRect/>
                          <a:stretch>
                            <a:fillRect/>
                          </a:stretch>
                        </pic:blipFill>
                        <pic:spPr bwMode="auto">
                          <a:xfrm>
                            <a:off x="0" y="0"/>
                            <a:ext cx="2257425" cy="148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372B6">
              <w:rPr>
                <w:rFonts w:ascii="Times New Roman" w:hAnsi="Times New Roman"/>
                <w:snapToGrid w:val="0"/>
                <w:color w:val="000000"/>
                <w:w w:val="0"/>
                <w:sz w:val="0"/>
                <w:szCs w:val="0"/>
                <w:u w:color="000000"/>
                <w:bdr w:val="none" w:sz="0" w:space="0" w:color="000000"/>
                <w:shd w:val="clear" w:color="000000" w:fill="000000"/>
              </w:rPr>
              <w:t xml:space="preserve"> </w:t>
            </w:r>
            <w:r>
              <w:rPr>
                <w:noProof/>
                <w:lang w:eastAsia="en-AU"/>
              </w:rPr>
              <w:drawing>
                <wp:inline distT="0" distB="0" distL="0" distR="0" wp14:anchorId="25A83772" wp14:editId="4163E0BD">
                  <wp:extent cx="2209800" cy="1476375"/>
                  <wp:effectExtent l="38100" t="57150" r="114300" b="104775"/>
                  <wp:docPr id="97" name="Picture 82" descr="C:\Users\maima.sine\Pictures\Poultry images\IMG_20181130_08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aima.sine\Pictures\Poultry images\IMG_20181130_084303.jpg"/>
                          <pic:cNvPicPr>
                            <a:picLocks noChangeAspect="1" noChangeArrowheads="1"/>
                          </pic:cNvPicPr>
                        </pic:nvPicPr>
                        <pic:blipFill>
                          <a:blip r:embed="rId56" cstate="print"/>
                          <a:srcRect/>
                          <a:stretch>
                            <a:fillRect/>
                          </a:stretch>
                        </pic:blipFill>
                        <pic:spPr bwMode="auto">
                          <a:xfrm>
                            <a:off x="0" y="0"/>
                            <a:ext cx="2209800" cy="1476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F5B808" w14:textId="77777777" w:rsidR="00283BDC" w:rsidRDefault="00FA6465" w:rsidP="00283BDC">
            <w:pPr>
              <w:rPr>
                <w:b/>
                <w:i/>
              </w:rPr>
            </w:pPr>
            <w:r>
              <w:rPr>
                <w:b/>
                <w:i/>
              </w:rPr>
              <w:t>Figure 5</w:t>
            </w:r>
            <w:r w:rsidR="00283BDC" w:rsidRPr="002372B6">
              <w:rPr>
                <w:b/>
                <w:i/>
              </w:rPr>
              <w:t>. After 2 weeks of brooding, chicks should be transferred to spacious pen</w:t>
            </w:r>
          </w:p>
          <w:p w14:paraId="4CA1F0CF" w14:textId="77777777" w:rsidR="00283BDC" w:rsidRDefault="00283BDC" w:rsidP="00283BDC">
            <w:pPr>
              <w:rPr>
                <w:b/>
                <w:i/>
              </w:rPr>
            </w:pPr>
          </w:p>
          <w:p w14:paraId="7BA0103C" w14:textId="77777777" w:rsidR="00283BDC" w:rsidRPr="00283BDC" w:rsidRDefault="00283BDC" w:rsidP="00283BDC">
            <w:pPr>
              <w:rPr>
                <w:b/>
                <w:i/>
              </w:rPr>
            </w:pPr>
            <w:r>
              <w:lastRenderedPageBreak/>
              <w:t xml:space="preserve">Put an open box on its side in the house or the run, and cover the floor of the box with sawdust, wood shavings, hay, and paper, cardboard or straw.  The young chickens can go into the box for warmth when they need it.  </w:t>
            </w:r>
          </w:p>
          <w:p w14:paraId="469BC23C" w14:textId="77777777" w:rsidR="00283BDC" w:rsidRDefault="00283BDC" w:rsidP="00283BDC">
            <w:r>
              <w:t>Make sure the troughs for the young birds provide 2.5 cm of feed trough space and 1.3 cm of water trough space for each bird.  Where farmers are using tube feeders and bell waterier, they should allow one tube feeder for each 80 birds and one bell waterier for every 110 birds.</w:t>
            </w:r>
          </w:p>
          <w:p w14:paraId="60775C20" w14:textId="77777777" w:rsidR="00C33DC3" w:rsidRDefault="00C33DC3" w:rsidP="00C33DC3">
            <w:pPr>
              <w:jc w:val="center"/>
            </w:pPr>
            <w:r>
              <w:rPr>
                <w:b/>
                <w:noProof/>
                <w:color w:val="FF0000"/>
                <w:sz w:val="24"/>
                <w:lang w:eastAsia="en-AU"/>
              </w:rPr>
              <w:drawing>
                <wp:inline distT="0" distB="0" distL="0" distR="0" wp14:anchorId="2FB181B6" wp14:editId="47C9EECB">
                  <wp:extent cx="1171575" cy="962365"/>
                  <wp:effectExtent l="19050" t="0" r="9525" b="0"/>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1175348" cy="965464"/>
                          </a:xfrm>
                          <a:prstGeom prst="rect">
                            <a:avLst/>
                          </a:prstGeom>
                          <a:noFill/>
                          <a:ln w="9525">
                            <a:noFill/>
                            <a:miter lim="800000"/>
                            <a:headEnd/>
                            <a:tailEnd/>
                          </a:ln>
                        </pic:spPr>
                      </pic:pic>
                    </a:graphicData>
                  </a:graphic>
                </wp:inline>
              </w:drawing>
            </w:r>
            <w:r>
              <w:rPr>
                <w:b/>
                <w:noProof/>
                <w:color w:val="FF0000"/>
                <w:sz w:val="24"/>
                <w:lang w:eastAsia="en-AU"/>
              </w:rPr>
              <w:drawing>
                <wp:inline distT="0" distB="0" distL="0" distR="0" wp14:anchorId="28DACD1F" wp14:editId="6CFBDCE6">
                  <wp:extent cx="885825" cy="824734"/>
                  <wp:effectExtent l="19050" t="0" r="9525"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887571" cy="826359"/>
                          </a:xfrm>
                          <a:prstGeom prst="rect">
                            <a:avLst/>
                          </a:prstGeom>
                          <a:noFill/>
                          <a:ln w="9525">
                            <a:noFill/>
                            <a:miter lim="800000"/>
                            <a:headEnd/>
                            <a:tailEnd/>
                          </a:ln>
                        </pic:spPr>
                      </pic:pic>
                    </a:graphicData>
                  </a:graphic>
                </wp:inline>
              </w:drawing>
            </w:r>
            <w:r>
              <w:rPr>
                <w:b/>
                <w:noProof/>
                <w:color w:val="FF0000"/>
                <w:sz w:val="24"/>
                <w:lang w:eastAsia="en-AU"/>
              </w:rPr>
              <w:drawing>
                <wp:inline distT="0" distB="0" distL="0" distR="0" wp14:anchorId="15565E11" wp14:editId="2D63650E">
                  <wp:extent cx="1428750" cy="904875"/>
                  <wp:effectExtent l="19050" t="0" r="0" b="0"/>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1428750" cy="904875"/>
                          </a:xfrm>
                          <a:prstGeom prst="rect">
                            <a:avLst/>
                          </a:prstGeom>
                          <a:noFill/>
                          <a:ln w="9525">
                            <a:noFill/>
                            <a:miter lim="800000"/>
                            <a:headEnd/>
                            <a:tailEnd/>
                          </a:ln>
                        </pic:spPr>
                      </pic:pic>
                    </a:graphicData>
                  </a:graphic>
                </wp:inline>
              </w:drawing>
            </w:r>
          </w:p>
          <w:p w14:paraId="5E1619C8" w14:textId="77777777" w:rsidR="00331701" w:rsidRPr="001D5363" w:rsidRDefault="00331701" w:rsidP="00FD3A39">
            <w:pPr>
              <w:rPr>
                <w:rFonts w:ascii="Times New Roman" w:hAnsi="Times New Roman"/>
              </w:rPr>
            </w:pPr>
          </w:p>
        </w:tc>
      </w:tr>
    </w:tbl>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812"/>
      </w:tblGrid>
      <w:tr w:rsidR="009567DF" w14:paraId="0EFDBE04" w14:textId="77777777" w:rsidTr="00001E3E">
        <w:tc>
          <w:tcPr>
            <w:tcW w:w="1368" w:type="dxa"/>
            <w:vAlign w:val="center"/>
          </w:tcPr>
          <w:p w14:paraId="2B5E082C" w14:textId="77777777" w:rsidR="009567DF" w:rsidRDefault="009567DF" w:rsidP="00FB4BF7">
            <w:pPr>
              <w:rPr>
                <w:lang w:val="en-NZ"/>
              </w:rPr>
            </w:pPr>
            <w:r>
              <w:rPr>
                <w:noProof/>
                <w:lang w:eastAsia="en-AU"/>
              </w:rPr>
              <w:lastRenderedPageBreak/>
              <w:drawing>
                <wp:inline distT="0" distB="0" distL="0" distR="0" wp14:anchorId="59288A60" wp14:editId="035158E0">
                  <wp:extent cx="858938" cy="748024"/>
                  <wp:effectExtent l="0" t="1588" r="0"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rot="5400000">
                            <a:off x="0" y="0"/>
                            <a:ext cx="868410" cy="756273"/>
                          </a:xfrm>
                          <a:prstGeom prst="rect">
                            <a:avLst/>
                          </a:prstGeom>
                        </pic:spPr>
                      </pic:pic>
                    </a:graphicData>
                  </a:graphic>
                </wp:inline>
              </w:drawing>
            </w:r>
          </w:p>
        </w:tc>
        <w:tc>
          <w:tcPr>
            <w:tcW w:w="7812" w:type="dxa"/>
          </w:tcPr>
          <w:p w14:paraId="516C516E" w14:textId="77777777" w:rsidR="009567DF" w:rsidRPr="00283BDC" w:rsidRDefault="009567DF" w:rsidP="00283BDC">
            <w:pPr>
              <w:pStyle w:val="Heading3"/>
            </w:pPr>
            <w:r>
              <w:t>Thinking t</w:t>
            </w:r>
            <w:r w:rsidRPr="00505466">
              <w:t>ogether</w:t>
            </w:r>
          </w:p>
          <w:p w14:paraId="437CD3CF" w14:textId="77777777" w:rsidR="009567DF" w:rsidRDefault="00283BDC" w:rsidP="00347A62">
            <w:pPr>
              <w:pStyle w:val="ListParagraph"/>
            </w:pPr>
            <w:r>
              <w:t>Discuss Importance of brooding</w:t>
            </w:r>
          </w:p>
          <w:p w14:paraId="26D686CA" w14:textId="77777777" w:rsidR="00283BDC" w:rsidRPr="00DC4196" w:rsidRDefault="00283BDC" w:rsidP="00347A62">
            <w:pPr>
              <w:pStyle w:val="ListParagraph"/>
            </w:pPr>
            <w:r>
              <w:t>How to incubate eggs naturally and artificially</w:t>
            </w:r>
          </w:p>
        </w:tc>
      </w:tr>
      <w:tr w:rsidR="009567DF" w14:paraId="4A830375" w14:textId="77777777" w:rsidTr="00001E3E">
        <w:tc>
          <w:tcPr>
            <w:tcW w:w="1368" w:type="dxa"/>
            <w:vAlign w:val="center"/>
          </w:tcPr>
          <w:p w14:paraId="376F4FA2" w14:textId="77777777" w:rsidR="009567DF" w:rsidRDefault="009567DF" w:rsidP="00FB4BF7">
            <w:pPr>
              <w:rPr>
                <w:lang w:val="en-NZ"/>
              </w:rPr>
            </w:pPr>
            <w:r>
              <w:rPr>
                <w:noProof/>
                <w:lang w:eastAsia="en-AU"/>
              </w:rPr>
              <w:drawing>
                <wp:inline distT="0" distB="0" distL="0" distR="0" wp14:anchorId="62CB2E3D" wp14:editId="27B9C217">
                  <wp:extent cx="847323" cy="804786"/>
                  <wp:effectExtent l="0" t="0" r="0" b="0"/>
                  <wp:docPr id="4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878139" cy="834055"/>
                          </a:xfrm>
                          <a:prstGeom prst="rect">
                            <a:avLst/>
                          </a:prstGeom>
                        </pic:spPr>
                      </pic:pic>
                    </a:graphicData>
                  </a:graphic>
                </wp:inline>
              </w:drawing>
            </w:r>
          </w:p>
        </w:tc>
        <w:tc>
          <w:tcPr>
            <w:tcW w:w="7812" w:type="dxa"/>
          </w:tcPr>
          <w:p w14:paraId="444ECBD3" w14:textId="77777777" w:rsidR="009567DF" w:rsidRPr="00505466" w:rsidRDefault="006E15C5" w:rsidP="00FB4BF7">
            <w:pPr>
              <w:pStyle w:val="Heading3"/>
            </w:pPr>
            <w:r>
              <w:t>Walking</w:t>
            </w:r>
            <w:r w:rsidR="009567DF">
              <w:t xml:space="preserve"> together</w:t>
            </w:r>
          </w:p>
          <w:p w14:paraId="1DEE2C8E" w14:textId="77777777" w:rsidR="009567DF" w:rsidRPr="00DC4196" w:rsidRDefault="009567DF" w:rsidP="00FB4BF7">
            <w:pPr>
              <w:rPr>
                <w:lang w:val="en-NZ"/>
              </w:rPr>
            </w:pPr>
            <w:r>
              <w:rPr>
                <w:lang w:val="en-NZ"/>
              </w:rPr>
              <w:t>Discuss</w:t>
            </w:r>
            <w:r w:rsidR="006E15C5">
              <w:rPr>
                <w:lang w:val="en-NZ"/>
              </w:rPr>
              <w:t xml:space="preserve"> and</w:t>
            </w:r>
            <w:r>
              <w:rPr>
                <w:lang w:val="en-NZ"/>
              </w:rPr>
              <w:t xml:space="preserve"> together</w:t>
            </w:r>
            <w:r w:rsidR="006E15C5">
              <w:rPr>
                <w:lang w:val="en-NZ"/>
              </w:rPr>
              <w:t xml:space="preserve"> construct a brooder</w:t>
            </w:r>
            <w:r w:rsidRPr="00DC4196">
              <w:rPr>
                <w:lang w:val="en-NZ"/>
              </w:rPr>
              <w:t>.</w:t>
            </w:r>
          </w:p>
          <w:p w14:paraId="55300153" w14:textId="77777777" w:rsidR="009567DF" w:rsidRPr="00E16CB2" w:rsidRDefault="006E15C5" w:rsidP="00347A62">
            <w:pPr>
              <w:pStyle w:val="ListParagraph"/>
            </w:pPr>
            <w:r>
              <w:t>How to construct brooder</w:t>
            </w:r>
          </w:p>
          <w:p w14:paraId="2DAFC0C5" w14:textId="77777777" w:rsidR="009567DF" w:rsidRPr="00DC4196" w:rsidRDefault="009567DF" w:rsidP="00FB4BF7"/>
        </w:tc>
      </w:tr>
    </w:tbl>
    <w:p w14:paraId="32789620" w14:textId="77777777" w:rsidR="00A53470" w:rsidRDefault="00A53470" w:rsidP="00584F01">
      <w:pPr>
        <w:sectPr w:rsidR="00A53470" w:rsidSect="000D7FC6">
          <w:headerReference w:type="default" r:id="rId60"/>
          <w:pgSz w:w="11907" w:h="16840" w:code="9"/>
          <w:pgMar w:top="907" w:right="1418" w:bottom="1418" w:left="1418" w:header="720" w:footer="720" w:gutter="0"/>
          <w:cols w:space="708"/>
          <w:docGrid w:linePitch="360"/>
        </w:sectPr>
      </w:pPr>
    </w:p>
    <w:p w14:paraId="4B8383F7" w14:textId="26B2BFE6" w:rsidR="00FA6465" w:rsidRDefault="00FA6465" w:rsidP="00584F01"/>
    <w:p w14:paraId="0F6A76AC" w14:textId="77777777" w:rsidR="00C33DC3" w:rsidRDefault="00C33DC3" w:rsidP="00C33DC3">
      <w:pPr>
        <w:pStyle w:val="Heading1"/>
      </w:pPr>
      <w:bookmarkStart w:id="49" w:name="_Toc532275780"/>
      <w:bookmarkStart w:id="50" w:name="_Toc532277863"/>
      <w:r>
        <w:t>Session 6</w:t>
      </w:r>
      <w:r w:rsidRPr="00E16CB2">
        <w:t xml:space="preserve">: </w:t>
      </w:r>
      <w:r>
        <w:t>Diseases</w:t>
      </w:r>
      <w:r w:rsidR="00015E66">
        <w:t xml:space="preserve"> Management</w:t>
      </w:r>
      <w:bookmarkEnd w:id="49"/>
      <w:bookmarkEnd w:id="50"/>
    </w:p>
    <w:p w14:paraId="02575318" w14:textId="77777777" w:rsidR="00C33DC3" w:rsidRDefault="00C33DC3" w:rsidP="00C33DC3">
      <w:pPr>
        <w:pStyle w:val="Heading2"/>
      </w:pPr>
      <w:bookmarkStart w:id="51" w:name="_Toc532275781"/>
      <w:bookmarkStart w:id="52" w:name="_Toc532277864"/>
      <w:r>
        <w:t>Learning goals</w:t>
      </w:r>
      <w:bookmarkEnd w:id="51"/>
      <w:bookmarkEnd w:id="52"/>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69"/>
        <w:gridCol w:w="7611"/>
      </w:tblGrid>
      <w:tr w:rsidR="00C33DC3" w14:paraId="36C57527" w14:textId="77777777" w:rsidTr="008B704F">
        <w:tc>
          <w:tcPr>
            <w:tcW w:w="1569" w:type="dxa"/>
            <w:vAlign w:val="center"/>
          </w:tcPr>
          <w:p w14:paraId="6B1B7271" w14:textId="77777777" w:rsidR="00C33DC3" w:rsidRDefault="00C33DC3" w:rsidP="00FD3A39">
            <w:pPr>
              <w:jc w:val="center"/>
              <w:rPr>
                <w:lang w:val="en-NZ"/>
              </w:rPr>
            </w:pPr>
            <w:r>
              <w:rPr>
                <w:noProof/>
                <w:lang w:eastAsia="en-AU"/>
              </w:rPr>
              <w:drawing>
                <wp:inline distT="0" distB="0" distL="0" distR="0" wp14:anchorId="1C57B45D" wp14:editId="6BAF1C9D">
                  <wp:extent cx="712800" cy="1311137"/>
                  <wp:effectExtent l="0" t="0" r="0" b="381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729880" cy="1342554"/>
                          </a:xfrm>
                          <a:prstGeom prst="rect">
                            <a:avLst/>
                          </a:prstGeom>
                        </pic:spPr>
                      </pic:pic>
                    </a:graphicData>
                  </a:graphic>
                </wp:inline>
              </w:drawing>
            </w:r>
          </w:p>
        </w:tc>
        <w:tc>
          <w:tcPr>
            <w:tcW w:w="7611" w:type="dxa"/>
          </w:tcPr>
          <w:p w14:paraId="17025822" w14:textId="77777777" w:rsidR="00C33DC3" w:rsidRDefault="00C33DC3" w:rsidP="00FD3A39">
            <w:pPr>
              <w:pStyle w:val="Heading3"/>
            </w:pPr>
            <w:r>
              <w:t xml:space="preserve">Farmers will </w:t>
            </w:r>
            <w:r>
              <w:sym w:font="Wingdings" w:char="F0E0"/>
            </w:r>
          </w:p>
          <w:p w14:paraId="4FFBDD4D" w14:textId="77777777" w:rsidR="008B704F" w:rsidRDefault="008B704F" w:rsidP="00347A62">
            <w:pPr>
              <w:pStyle w:val="ListParagraph"/>
            </w:pPr>
            <w:r>
              <w:t>Understand importance of disease and basic management practices to minimize disease on farm</w:t>
            </w:r>
          </w:p>
          <w:p w14:paraId="0C65C1B8" w14:textId="77777777" w:rsidR="00C33DC3" w:rsidRPr="00F8006B" w:rsidRDefault="008B704F" w:rsidP="00347A62">
            <w:pPr>
              <w:pStyle w:val="ListParagraph"/>
            </w:pPr>
            <w:r>
              <w:t xml:space="preserve">Recognise and identify disease symptoms and how to treat your chickens </w:t>
            </w:r>
          </w:p>
        </w:tc>
      </w:tr>
    </w:tbl>
    <w:p w14:paraId="502C33AE" w14:textId="77777777" w:rsidR="00C33DC3" w:rsidRDefault="00C33DC3" w:rsidP="00584F01"/>
    <w:p w14:paraId="4AC7843C" w14:textId="77777777" w:rsidR="00ED4D8C" w:rsidRDefault="006F62F3" w:rsidP="00ED4D8C">
      <w:pPr>
        <w:pStyle w:val="Heading2"/>
      </w:pPr>
      <w:bookmarkStart w:id="53" w:name="_Toc532275782"/>
      <w:bookmarkStart w:id="54" w:name="_Toc532277865"/>
      <w:r>
        <w:t>Disease</w:t>
      </w:r>
      <w:r w:rsidR="00015E66">
        <w:t xml:space="preserve"> Management</w:t>
      </w:r>
      <w:bookmarkEnd w:id="53"/>
      <w:bookmarkEnd w:id="54"/>
    </w:p>
    <w:p w14:paraId="6328CC75" w14:textId="77777777" w:rsidR="000B204D" w:rsidRDefault="00ED4D8C" w:rsidP="001A4F87">
      <w:r>
        <w:t>C</w:t>
      </w:r>
      <w:r w:rsidR="00A54B64">
        <w:t>hicken</w:t>
      </w:r>
      <w:r>
        <w:t>s are</w:t>
      </w:r>
      <w:r w:rsidR="00A54B64">
        <w:t xml:space="preserve"> infected by internal and external parasites.  Internal parasites </w:t>
      </w:r>
      <w:r>
        <w:t xml:space="preserve">include roundworms and </w:t>
      </w:r>
      <w:r w:rsidR="0060099F">
        <w:t>coccidia</w:t>
      </w:r>
      <w:r w:rsidR="001A4F87">
        <w:t xml:space="preserve">. </w:t>
      </w:r>
      <w:r w:rsidR="00A54B64">
        <w:t xml:space="preserve">The digestive system of chickens can be infected with a number of different types of </w:t>
      </w:r>
      <w:r w:rsidR="00A54B64" w:rsidRPr="00A54B64">
        <w:t>roundworms</w:t>
      </w:r>
      <w:r w:rsidR="00A54B64" w:rsidRPr="00990471">
        <w:rPr>
          <w:b/>
        </w:rPr>
        <w:t>.</w:t>
      </w:r>
      <w:r w:rsidR="00A54B64">
        <w:t xml:space="preserve">  Heavy infections cause weight loss, diarrhoea and poor egg production.</w:t>
      </w:r>
      <w:r w:rsidR="000B204D">
        <w:t xml:space="preserve">  </w:t>
      </w:r>
      <w:r w:rsidR="00A54B64">
        <w:t xml:space="preserve">Both chickens and ducks can be infected with very small parasites called </w:t>
      </w:r>
      <w:r w:rsidR="00A54B64" w:rsidRPr="00A54B64">
        <w:t>coccidia,</w:t>
      </w:r>
      <w:r w:rsidR="00A54B64">
        <w:t xml:space="preserve"> which leads to loss of feathers, </w:t>
      </w:r>
      <w:r w:rsidR="000B204D">
        <w:t>drop in</w:t>
      </w:r>
      <w:r w:rsidR="00A54B64">
        <w:t xml:space="preserve"> weight and low numbers of eggs.  </w:t>
      </w:r>
    </w:p>
    <w:p w14:paraId="2F389C77" w14:textId="77777777" w:rsidR="000B204D" w:rsidRDefault="001A4F87" w:rsidP="00015E66">
      <w:pPr>
        <w:spacing w:after="0"/>
      </w:pPr>
      <w:r>
        <w:t>External parasites include lice, mites and ticks.  These p</w:t>
      </w:r>
      <w:r w:rsidR="00A54B64">
        <w:t>arasites will hide in the walls, floors and bedding of bird cages and houses.  In order to control them, it is necessary to keep these places clean and kill any parasites found in the houses.</w:t>
      </w:r>
      <w:r w:rsidR="00015E66">
        <w:t xml:space="preserve"> </w:t>
      </w:r>
    </w:p>
    <w:p w14:paraId="29D753A7" w14:textId="77777777" w:rsidR="000B204D" w:rsidRDefault="000B204D" w:rsidP="000B204D">
      <w:pPr>
        <w:spacing w:after="0"/>
        <w:rPr>
          <w:rFonts w:cs="Microsoft Tai Le"/>
        </w:rPr>
      </w:pPr>
      <w:r w:rsidRPr="00556290">
        <w:t>Diseases have a negative effect on chicken production, and farmers should ensure their farms are as free from disease as possible</w:t>
      </w:r>
      <w:r w:rsidR="001A4F87">
        <w:t xml:space="preserve"> and know what to do with sick or deceased birds to ensure Biosecurity on farm</w:t>
      </w:r>
      <w:r w:rsidRPr="00556290">
        <w:t xml:space="preserve">. </w:t>
      </w:r>
      <w:r w:rsidR="001A4F87">
        <w:t>Any disease outbreak means a drop in production translating to a loss for the farmer</w:t>
      </w:r>
      <w:r w:rsidRPr="00556290">
        <w:t xml:space="preserve">.  </w:t>
      </w:r>
    </w:p>
    <w:p w14:paraId="44B10004" w14:textId="77777777" w:rsidR="000B204D" w:rsidRDefault="000B204D" w:rsidP="00015E66">
      <w:pPr>
        <w:spacing w:after="0"/>
      </w:pPr>
    </w:p>
    <w:tbl>
      <w:tblPr>
        <w:tblStyle w:val="TableGrid"/>
        <w:tblW w:w="0" w:type="auto"/>
        <w:tblLook w:val="04A0" w:firstRow="1" w:lastRow="0" w:firstColumn="1" w:lastColumn="0" w:noHBand="0" w:noVBand="1"/>
      </w:tblPr>
      <w:tblGrid>
        <w:gridCol w:w="1417"/>
        <w:gridCol w:w="7644"/>
      </w:tblGrid>
      <w:tr w:rsidR="00200061" w14:paraId="07DB0EE2" w14:textId="77777777" w:rsidTr="00347A62">
        <w:tc>
          <w:tcPr>
            <w:tcW w:w="9061" w:type="dxa"/>
            <w:gridSpan w:val="2"/>
          </w:tcPr>
          <w:p w14:paraId="555A64D4" w14:textId="77777777" w:rsidR="00200061" w:rsidRDefault="008701D7" w:rsidP="002F22E1">
            <w:pPr>
              <w:pStyle w:val="Heading3"/>
            </w:pPr>
            <w:r w:rsidRPr="00990471">
              <w:t>Parasitic worms of chickens</w:t>
            </w:r>
          </w:p>
        </w:tc>
      </w:tr>
      <w:tr w:rsidR="00200061" w14:paraId="15559768" w14:textId="77777777" w:rsidTr="00347A62">
        <w:tc>
          <w:tcPr>
            <w:tcW w:w="1417" w:type="dxa"/>
          </w:tcPr>
          <w:p w14:paraId="79D69CDC" w14:textId="77777777" w:rsidR="00200061" w:rsidRDefault="00200061" w:rsidP="00FD3A39">
            <w:pPr>
              <w:rPr>
                <w:lang w:val="en-NZ"/>
              </w:rPr>
            </w:pPr>
          </w:p>
          <w:p w14:paraId="394C9CEF" w14:textId="77777777" w:rsidR="00200061" w:rsidRDefault="00200061" w:rsidP="00FD3A39">
            <w:pPr>
              <w:rPr>
                <w:lang w:val="en-NZ"/>
              </w:rPr>
            </w:pPr>
            <w:r w:rsidRPr="004D0B96">
              <w:rPr>
                <w:noProof/>
                <w:lang w:eastAsia="en-AU"/>
              </w:rPr>
              <w:drawing>
                <wp:inline distT="0" distB="0" distL="0" distR="0" wp14:anchorId="37E9A228" wp14:editId="18FE9A65">
                  <wp:extent cx="755276" cy="800405"/>
                  <wp:effectExtent l="0" t="0" r="6985" b="0"/>
                  <wp:docPr id="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11799" cy="860306"/>
                          </a:xfrm>
                          <a:prstGeom prst="rect">
                            <a:avLst/>
                          </a:prstGeom>
                        </pic:spPr>
                      </pic:pic>
                    </a:graphicData>
                  </a:graphic>
                </wp:inline>
              </w:drawing>
            </w:r>
          </w:p>
        </w:tc>
        <w:tc>
          <w:tcPr>
            <w:tcW w:w="7644" w:type="dxa"/>
          </w:tcPr>
          <w:p w14:paraId="4B2D3DC9" w14:textId="77777777" w:rsidR="008701D7" w:rsidRDefault="008701D7" w:rsidP="006908C7">
            <w:pPr>
              <w:spacing w:after="0"/>
              <w:outlineLvl w:val="0"/>
            </w:pPr>
            <w:r>
              <w:t>Worm infections are a serious problem in young birds and cause poor appetite, weight loss and diarrhoea, while heavy infections can cause death.  In older birds, worm infections cause weight</w:t>
            </w:r>
            <w:r w:rsidR="006908C7">
              <w:t xml:space="preserve"> loss and poor egg production. </w:t>
            </w:r>
            <w:r>
              <w:t>Chickens become infected with worms from soil, feed or water if they are contaminated with worm eggs.  Worm eggs survive in warm, damp conditions.</w:t>
            </w:r>
          </w:p>
          <w:p w14:paraId="21A8345E" w14:textId="77777777" w:rsidR="008701D7" w:rsidRPr="00C41BC0" w:rsidRDefault="008701D7" w:rsidP="002F22E1">
            <w:pPr>
              <w:pStyle w:val="Heading1"/>
            </w:pPr>
            <w:bookmarkStart w:id="55" w:name="_Toc532275783"/>
            <w:bookmarkStart w:id="56" w:name="_Toc532277866"/>
            <w:r w:rsidRPr="00C41BC0">
              <w:t>Treating parasitic worm infections of birds</w:t>
            </w:r>
            <w:bookmarkEnd w:id="55"/>
            <w:bookmarkEnd w:id="56"/>
          </w:p>
          <w:p w14:paraId="4CEDC6A6" w14:textId="77777777" w:rsidR="008701D7" w:rsidRDefault="008701D7" w:rsidP="008701D7">
            <w:pPr>
              <w:spacing w:after="0"/>
            </w:pPr>
            <w:r>
              <w:t>Worms can be killed by treating poultry with a suitable anthelmintic medicine.</w:t>
            </w:r>
            <w:r w:rsidR="006908C7">
              <w:t xml:space="preserve"> </w:t>
            </w:r>
            <w:r>
              <w:t>Birds are either treated individually, or the medicines are mixed with feed or water.</w:t>
            </w:r>
          </w:p>
          <w:p w14:paraId="58EAB99A" w14:textId="77777777" w:rsidR="008701D7" w:rsidRDefault="008701D7" w:rsidP="008701D7">
            <w:pPr>
              <w:spacing w:after="0"/>
            </w:pPr>
          </w:p>
          <w:p w14:paraId="3FDF26FB" w14:textId="77777777" w:rsidR="008701D7" w:rsidRPr="00C41BC0" w:rsidRDefault="008701D7" w:rsidP="008701D7">
            <w:pPr>
              <w:pStyle w:val="Heading3"/>
            </w:pPr>
            <w:r>
              <w:lastRenderedPageBreak/>
              <w:t xml:space="preserve">Coccidia in chickens </w:t>
            </w:r>
          </w:p>
          <w:p w14:paraId="6EE74372" w14:textId="77777777" w:rsidR="008701D7" w:rsidRDefault="008701D7" w:rsidP="008701D7">
            <w:pPr>
              <w:spacing w:after="0"/>
            </w:pPr>
            <w:r>
              <w:t xml:space="preserve">Coccidia cannot be seen without a microscope.  </w:t>
            </w:r>
            <w:r w:rsidR="006908C7">
              <w:t>Coccidiosis is caused by coccidia.</w:t>
            </w:r>
            <w:r>
              <w:t xml:space="preserve"> </w:t>
            </w:r>
            <w:r w:rsidR="006908C7">
              <w:t>Birds become</w:t>
            </w:r>
            <w:r>
              <w:t xml:space="preserve"> infected by eating contaminated soil, feed or water.  There are few problems if the level of infection is low.  However, young birds, especially under 1 month old, can be badly affected.  Diarrhoea occurs and the droppings may be bloody.  </w:t>
            </w:r>
            <w:r w:rsidRPr="008701D7">
              <w:t>Coccidiosis</w:t>
            </w:r>
            <w:r>
              <w:t xml:space="preserve"> can kill young birds with</w:t>
            </w:r>
            <w:r w:rsidR="006908C7">
              <w:t>in</w:t>
            </w:r>
            <w:r>
              <w:t xml:space="preserve"> 2 weeks. </w:t>
            </w:r>
            <w:r w:rsidR="006908C7">
              <w:t xml:space="preserve"> </w:t>
            </w:r>
            <w:r>
              <w:t>Birds infected with coccidian are treated with anti-coccidial medicines.  The medicines are mixed into feed or added to drinking water</w:t>
            </w:r>
          </w:p>
          <w:p w14:paraId="39136B91" w14:textId="77777777" w:rsidR="008701D7" w:rsidRDefault="008701D7" w:rsidP="008701D7">
            <w:pPr>
              <w:spacing w:after="0"/>
            </w:pPr>
          </w:p>
          <w:p w14:paraId="39127CF5" w14:textId="77777777" w:rsidR="008701D7" w:rsidRDefault="008701D7" w:rsidP="008701D7">
            <w:pPr>
              <w:pStyle w:val="Heading3"/>
            </w:pPr>
            <w:r>
              <w:t xml:space="preserve">Preventing parasitic worm infections in chickens </w:t>
            </w:r>
          </w:p>
          <w:p w14:paraId="15509055" w14:textId="77777777" w:rsidR="008701D7" w:rsidRDefault="008701D7" w:rsidP="008701D7">
            <w:pPr>
              <w:spacing w:after="0"/>
            </w:pPr>
            <w:r>
              <w:t>All internal parasitic worm infections in both chickens and ducks can be controlled by keeping birds in clean conditions and not allowing them to wander around free:</w:t>
            </w:r>
          </w:p>
          <w:p w14:paraId="4EBDD1BD" w14:textId="77777777" w:rsidR="008701D7" w:rsidRDefault="006908C7" w:rsidP="00347A62">
            <w:pPr>
              <w:pStyle w:val="ListParagraph"/>
            </w:pPr>
            <w:r>
              <w:t>Chicken h</w:t>
            </w:r>
            <w:r w:rsidR="008701D7">
              <w:t xml:space="preserve">ouses </w:t>
            </w:r>
            <w:r>
              <w:t>and nest boxes must be</w:t>
            </w:r>
            <w:r w:rsidR="008701D7">
              <w:t xml:space="preserve"> kept clean</w:t>
            </w:r>
            <w:r>
              <w:t xml:space="preserve"> and regularly fumigated (See notes under </w:t>
            </w:r>
            <w:r w:rsidR="00B32825">
              <w:t>“Maintaining a chicken house’)</w:t>
            </w:r>
            <w:r w:rsidR="008701D7">
              <w:t>.</w:t>
            </w:r>
          </w:p>
          <w:p w14:paraId="632416BA" w14:textId="77777777" w:rsidR="008701D7" w:rsidRDefault="008701D7" w:rsidP="00347A62">
            <w:pPr>
              <w:pStyle w:val="ListParagraph"/>
            </w:pPr>
            <w:r>
              <w:t>Feed and water containers should be cleaned out every day.</w:t>
            </w:r>
          </w:p>
          <w:p w14:paraId="7A88B9F4" w14:textId="77777777" w:rsidR="008701D7" w:rsidRDefault="008701D7" w:rsidP="00347A62">
            <w:pPr>
              <w:pStyle w:val="ListParagraph"/>
            </w:pPr>
            <w:r>
              <w:t>Do not allow wet, muddy areas to develop around water containers or anywhere else near the birds</w:t>
            </w:r>
            <w:r w:rsidR="00B32825">
              <w:t xml:space="preserve"> or even around the chicken house</w:t>
            </w:r>
          </w:p>
          <w:p w14:paraId="6A52C46B" w14:textId="77777777" w:rsidR="008701D7" w:rsidRDefault="008701D7" w:rsidP="00347A62">
            <w:pPr>
              <w:pStyle w:val="ListParagraph"/>
            </w:pPr>
            <w:r>
              <w:t xml:space="preserve">Young birds should be kept separate from older birds. </w:t>
            </w:r>
          </w:p>
          <w:p w14:paraId="0446239A" w14:textId="77777777" w:rsidR="008701D7" w:rsidRDefault="008701D7" w:rsidP="008701D7">
            <w:pPr>
              <w:spacing w:after="0"/>
            </w:pPr>
          </w:p>
          <w:p w14:paraId="11D07F8C" w14:textId="77777777" w:rsidR="008701D7" w:rsidRPr="00D1674A" w:rsidRDefault="008701D7" w:rsidP="008701D7">
            <w:pPr>
              <w:pStyle w:val="Heading3"/>
            </w:pPr>
            <w:r w:rsidRPr="00D1674A">
              <w:t>External</w:t>
            </w:r>
            <w:r>
              <w:t xml:space="preserve"> parasites of chickens </w:t>
            </w:r>
          </w:p>
          <w:p w14:paraId="06B9E4F8" w14:textId="77777777" w:rsidR="008701D7" w:rsidRDefault="008701D7" w:rsidP="008701D7">
            <w:pPr>
              <w:spacing w:after="0"/>
            </w:pPr>
            <w:r>
              <w:t xml:space="preserve">Fleas, mites, lice and ticks can infect chickens and ducks.  These infections will result in problems that include loss of feathers, lameness and death. </w:t>
            </w:r>
          </w:p>
          <w:p w14:paraId="2491C008" w14:textId="77777777" w:rsidR="008701D7" w:rsidRDefault="008701D7" w:rsidP="008701D7">
            <w:pPr>
              <w:spacing w:after="0"/>
            </w:pPr>
            <w:r>
              <w:t>Infections from fleas, mites and lice cause skin irritation.  The irritation prevents birds from resting, sleeping and eating properly.  The birds lose weight, and egg production drops.  Loss of feathers can occur in chickens.</w:t>
            </w:r>
          </w:p>
          <w:p w14:paraId="0680C6C1" w14:textId="77777777" w:rsidR="00200061" w:rsidRPr="00EB5BD2" w:rsidRDefault="008701D7" w:rsidP="008B704F">
            <w:pPr>
              <w:spacing w:after="0"/>
            </w:pPr>
            <w:r>
              <w:t>To control external parasites, birds must be treated with a powder or spray containing a chemical that kills insects (insecticide)</w:t>
            </w:r>
            <w:r w:rsidR="008B704F">
              <w:t>.</w:t>
            </w:r>
            <w:r>
              <w:t xml:space="preserve">  </w:t>
            </w:r>
          </w:p>
        </w:tc>
      </w:tr>
      <w:tr w:rsidR="00347A62" w14:paraId="7E6A3457" w14:textId="77777777" w:rsidTr="00347A62">
        <w:tc>
          <w:tcPr>
            <w:tcW w:w="1417" w:type="dxa"/>
          </w:tcPr>
          <w:p w14:paraId="78BFD12E" w14:textId="77777777" w:rsidR="00347A62" w:rsidRDefault="00347A62" w:rsidP="005A330E">
            <w:pPr>
              <w:rPr>
                <w:lang w:val="en-NZ"/>
              </w:rPr>
            </w:pPr>
            <w:r>
              <w:rPr>
                <w:noProof/>
                <w:lang w:eastAsia="en-AU"/>
              </w:rPr>
              <w:lastRenderedPageBreak/>
              <w:drawing>
                <wp:inline distT="0" distB="0" distL="0" distR="0" wp14:anchorId="4B66E6C4" wp14:editId="45AFBC1A">
                  <wp:extent cx="858938" cy="748024"/>
                  <wp:effectExtent l="0" t="1588"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rot="5400000">
                            <a:off x="0" y="0"/>
                            <a:ext cx="868410" cy="756273"/>
                          </a:xfrm>
                          <a:prstGeom prst="rect">
                            <a:avLst/>
                          </a:prstGeom>
                        </pic:spPr>
                      </pic:pic>
                    </a:graphicData>
                  </a:graphic>
                </wp:inline>
              </w:drawing>
            </w:r>
          </w:p>
        </w:tc>
        <w:tc>
          <w:tcPr>
            <w:tcW w:w="7644" w:type="dxa"/>
          </w:tcPr>
          <w:p w14:paraId="71C8CA58" w14:textId="77777777" w:rsidR="00347A62" w:rsidRPr="00505466" w:rsidRDefault="00347A62" w:rsidP="005A330E">
            <w:pPr>
              <w:pStyle w:val="Heading3"/>
            </w:pPr>
            <w:r>
              <w:t>Thinking t</w:t>
            </w:r>
            <w:r w:rsidRPr="00505466">
              <w:t>ogether</w:t>
            </w:r>
          </w:p>
          <w:p w14:paraId="3F077CE4" w14:textId="77777777" w:rsidR="00347A62" w:rsidRPr="00357A0D" w:rsidRDefault="00347A62" w:rsidP="005A330E">
            <w:r>
              <w:t>Together discus on;</w:t>
            </w:r>
          </w:p>
          <w:p w14:paraId="1D4F1876" w14:textId="77777777" w:rsidR="00347A62" w:rsidRPr="004E0C50" w:rsidRDefault="00347A62" w:rsidP="00347A62">
            <w:pPr>
              <w:pStyle w:val="ListParagraph"/>
            </w:pPr>
            <w:r>
              <w:t>Common diseases that affect chicken and management practices which can assist in reducing occurrence of disease on farm</w:t>
            </w:r>
          </w:p>
        </w:tc>
      </w:tr>
    </w:tbl>
    <w:p w14:paraId="1B2052A7" w14:textId="77777777" w:rsidR="00347A62" w:rsidRDefault="00347A62" w:rsidP="00FF5397">
      <w:pPr>
        <w:rPr>
          <w:lang w:val="en-NZ"/>
        </w:rPr>
        <w:sectPr w:rsidR="00347A62" w:rsidSect="000D7FC6">
          <w:headerReference w:type="default" r:id="rId61"/>
          <w:pgSz w:w="11907" w:h="16840" w:code="9"/>
          <w:pgMar w:top="907" w:right="1418" w:bottom="1418" w:left="1418" w:header="720" w:footer="720" w:gutter="0"/>
          <w:cols w:space="708"/>
          <w:docGrid w:linePitch="360"/>
        </w:sectPr>
      </w:pPr>
    </w:p>
    <w:p w14:paraId="443A631C" w14:textId="4A0E214D" w:rsidR="00FA6465" w:rsidRDefault="00FA6465" w:rsidP="00FF5397">
      <w:pPr>
        <w:rPr>
          <w:lang w:val="en-NZ"/>
        </w:rPr>
      </w:pPr>
    </w:p>
    <w:p w14:paraId="629DBE1E" w14:textId="77777777" w:rsidR="001E18E2" w:rsidRDefault="001E18E2" w:rsidP="00B127E7">
      <w:pPr>
        <w:pStyle w:val="Heading1"/>
      </w:pPr>
      <w:bookmarkStart w:id="57" w:name="_Toc532275784"/>
      <w:bookmarkStart w:id="58" w:name="_Toc532277867"/>
      <w:r>
        <w:t>Session 7: Welfare</w:t>
      </w:r>
      <w:r w:rsidR="00522D8F">
        <w:t xml:space="preserve"> of chickens during drought</w:t>
      </w:r>
      <w:bookmarkEnd w:id="57"/>
      <w:bookmarkEnd w:id="58"/>
    </w:p>
    <w:p w14:paraId="58936CD3" w14:textId="77777777" w:rsidR="00A101C5" w:rsidRPr="00A101C5" w:rsidRDefault="00A101C5" w:rsidP="00A101C5">
      <w:pPr>
        <w:pStyle w:val="Heading2"/>
      </w:pPr>
      <w:bookmarkStart w:id="59" w:name="_Toc532275785"/>
      <w:bookmarkStart w:id="60" w:name="_Toc532277868"/>
      <w:r>
        <w:t>Learning goals</w:t>
      </w:r>
      <w:bookmarkEnd w:id="59"/>
      <w:bookmarkEnd w:id="60"/>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61"/>
        <w:gridCol w:w="7753"/>
      </w:tblGrid>
      <w:tr w:rsidR="001E18E2" w14:paraId="5B464374" w14:textId="77777777" w:rsidTr="00522D8F">
        <w:tc>
          <w:tcPr>
            <w:tcW w:w="1461" w:type="dxa"/>
            <w:vAlign w:val="center"/>
          </w:tcPr>
          <w:p w14:paraId="2AC2B205" w14:textId="77777777" w:rsidR="001E18E2" w:rsidRDefault="001E18E2" w:rsidP="00985F5C">
            <w:pPr>
              <w:jc w:val="center"/>
              <w:rPr>
                <w:lang w:val="en-NZ"/>
              </w:rPr>
            </w:pPr>
            <w:r>
              <w:rPr>
                <w:noProof/>
                <w:lang w:eastAsia="en-AU"/>
              </w:rPr>
              <w:drawing>
                <wp:inline distT="0" distB="0" distL="0" distR="0" wp14:anchorId="2769AEA6" wp14:editId="1C5DD10D">
                  <wp:extent cx="712800" cy="1311137"/>
                  <wp:effectExtent l="0" t="0" r="0" b="381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729880" cy="1342554"/>
                          </a:xfrm>
                          <a:prstGeom prst="rect">
                            <a:avLst/>
                          </a:prstGeom>
                        </pic:spPr>
                      </pic:pic>
                    </a:graphicData>
                  </a:graphic>
                </wp:inline>
              </w:drawing>
            </w:r>
          </w:p>
        </w:tc>
        <w:tc>
          <w:tcPr>
            <w:tcW w:w="7753" w:type="dxa"/>
          </w:tcPr>
          <w:p w14:paraId="0A343BB7" w14:textId="77777777" w:rsidR="001E18E2" w:rsidRDefault="001E18E2" w:rsidP="00985F5C">
            <w:pPr>
              <w:pStyle w:val="Heading3"/>
            </w:pPr>
            <w:r>
              <w:t xml:space="preserve">Farmers will </w:t>
            </w:r>
            <w:r>
              <w:sym w:font="Wingdings" w:char="F0E0"/>
            </w:r>
          </w:p>
          <w:p w14:paraId="10E3A36A" w14:textId="77777777" w:rsidR="001E18E2" w:rsidRDefault="001E18E2" w:rsidP="00347A62">
            <w:pPr>
              <w:pStyle w:val="ListParagraph"/>
            </w:pPr>
            <w:r>
              <w:t>Know how to manage their flock during drought;</w:t>
            </w:r>
          </w:p>
          <w:p w14:paraId="0800DB60" w14:textId="77777777" w:rsidR="00A101C5" w:rsidRDefault="00A101C5" w:rsidP="00347A62">
            <w:pPr>
              <w:pStyle w:val="ListParagraph"/>
            </w:pPr>
            <w:r>
              <w:t xml:space="preserve">Recognize the major welfare issues affecting chickens during drought and after drought </w:t>
            </w:r>
          </w:p>
          <w:p w14:paraId="23EC9864" w14:textId="77777777" w:rsidR="001E18E2" w:rsidRDefault="00A101C5" w:rsidP="00347A62">
            <w:pPr>
              <w:pStyle w:val="ListParagraph"/>
            </w:pPr>
            <w:r>
              <w:t xml:space="preserve">Understanding actions or measures to be taken pre, during and post drought  </w:t>
            </w:r>
          </w:p>
          <w:p w14:paraId="469EF5BE" w14:textId="77777777" w:rsidR="001E18E2" w:rsidRPr="00F8006B" w:rsidRDefault="001E18E2" w:rsidP="00347A62">
            <w:pPr>
              <w:ind w:left="720"/>
            </w:pPr>
          </w:p>
        </w:tc>
      </w:tr>
    </w:tbl>
    <w:p w14:paraId="31969348" w14:textId="77777777" w:rsidR="0079627A" w:rsidRDefault="0079627A" w:rsidP="0079627A">
      <w:pPr>
        <w:rPr>
          <w:rFonts w:eastAsia="Calibri"/>
        </w:rPr>
      </w:pPr>
      <w:r>
        <w:rPr>
          <w:lang w:val="en-NZ"/>
        </w:rPr>
        <w:t xml:space="preserve">Drought is </w:t>
      </w:r>
      <w:r>
        <w:t xml:space="preserve">a </w:t>
      </w:r>
      <w:r w:rsidR="00522D8F">
        <w:t xml:space="preserve">long </w:t>
      </w:r>
      <w:r>
        <w:t>period of dryness</w:t>
      </w:r>
      <w:r w:rsidR="00522D8F">
        <w:t xml:space="preserve">. Crops and livestock including chickens are affected by this long dry spell.  Managing these assets during drought with the purpose of securing them after drought is vital for any farmer.  Livestock farmers and especially chicken farmers must have a basis understanding on the biological changes that can affect chickens when the birds are under stress due to increased temperatures.  Impact of climate change due to increased </w:t>
      </w:r>
      <w:r w:rsidR="00F5493C">
        <w:t>temperatures can drastically reduce animal productivity.  Animal productivity could also be affected by lack of water, lack of feeding resources, susceptibility to disease due to stress and emergence of disease outbreaks.  This section will highlight the importance of managing your flock so that you have a breeding stock post drought or trading off your flock for income during drought.</w:t>
      </w:r>
    </w:p>
    <w:p w14:paraId="789CF856" w14:textId="77777777" w:rsidR="001E18E2" w:rsidRPr="001E18E2" w:rsidRDefault="001E18E2" w:rsidP="001E18E2">
      <w:pPr>
        <w:rPr>
          <w:lang w:val="en-NZ"/>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753"/>
      </w:tblGrid>
      <w:tr w:rsidR="00A101C5" w14:paraId="34B68DA6" w14:textId="77777777" w:rsidTr="00522D8F">
        <w:tc>
          <w:tcPr>
            <w:tcW w:w="1461" w:type="dxa"/>
            <w:vAlign w:val="center"/>
          </w:tcPr>
          <w:p w14:paraId="38EFEA83" w14:textId="77777777" w:rsidR="00A101C5" w:rsidRPr="00505466" w:rsidRDefault="00A101C5" w:rsidP="00985F5C">
            <w:pPr>
              <w:jc w:val="center"/>
              <w:rPr>
                <w:b/>
                <w:bCs/>
                <w:color w:val="993300"/>
                <w:szCs w:val="104"/>
                <w:lang w:val="en-NZ"/>
              </w:rPr>
            </w:pPr>
            <w:r w:rsidRPr="00505466">
              <w:rPr>
                <w:noProof/>
                <w:lang w:eastAsia="en-AU"/>
              </w:rPr>
              <w:drawing>
                <wp:inline distT="0" distB="0" distL="0" distR="0" wp14:anchorId="5629A2C8" wp14:editId="1656C24D">
                  <wp:extent cx="755276" cy="80040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11799" cy="860306"/>
                          </a:xfrm>
                          <a:prstGeom prst="rect">
                            <a:avLst/>
                          </a:prstGeom>
                        </pic:spPr>
                      </pic:pic>
                    </a:graphicData>
                  </a:graphic>
                </wp:inline>
              </w:drawing>
            </w:r>
          </w:p>
        </w:tc>
        <w:tc>
          <w:tcPr>
            <w:tcW w:w="7753" w:type="dxa"/>
          </w:tcPr>
          <w:p w14:paraId="67047363" w14:textId="77777777" w:rsidR="00A101C5" w:rsidRPr="005C12D5" w:rsidRDefault="00C7343D" w:rsidP="00985F5C">
            <w:pPr>
              <w:pStyle w:val="Heading3"/>
            </w:pPr>
            <w:r>
              <w:t>Managing chickens in drought</w:t>
            </w:r>
          </w:p>
          <w:p w14:paraId="30CB87F7" w14:textId="77777777" w:rsidR="0059603B" w:rsidRDefault="0059603B" w:rsidP="0059603B">
            <w:r>
              <w:t>To prevent chickens starving to death or dying of thirst, difficult decisions about whether to feed, or sell your chickens must be made sooner rather than later.</w:t>
            </w:r>
          </w:p>
          <w:p w14:paraId="0B2BD0E5" w14:textId="77777777" w:rsidR="00A101C5" w:rsidRDefault="00546958" w:rsidP="00985F5C">
            <w:r>
              <w:t>The following highlights</w:t>
            </w:r>
            <w:r w:rsidR="0059603B">
              <w:t xml:space="preserve"> welfare issues to consider regarding your chickens </w:t>
            </w:r>
            <w:r w:rsidR="00FA6465">
              <w:t>before and during drought;</w:t>
            </w:r>
          </w:p>
          <w:p w14:paraId="2AF9A394" w14:textId="77777777" w:rsidR="0079627A" w:rsidRPr="00347A62" w:rsidRDefault="003027F0" w:rsidP="0079627A">
            <w:pPr>
              <w:rPr>
                <w:b/>
                <w:lang w:val="en-NZ"/>
              </w:rPr>
            </w:pPr>
            <w:r w:rsidRPr="00347A62">
              <w:rPr>
                <w:b/>
                <w:lang w:val="en-NZ"/>
              </w:rPr>
              <w:t>B</w:t>
            </w:r>
            <w:r w:rsidR="0079627A" w:rsidRPr="00347A62">
              <w:rPr>
                <w:b/>
                <w:lang w:val="en-NZ"/>
              </w:rPr>
              <w:t>efore drought:</w:t>
            </w:r>
          </w:p>
          <w:p w14:paraId="46053C0F" w14:textId="77777777" w:rsidR="003027F0" w:rsidRDefault="000C7427" w:rsidP="00347A62">
            <w:pPr>
              <w:pStyle w:val="ListParagraph"/>
            </w:pPr>
            <w:r>
              <w:t>Have</w:t>
            </w:r>
            <w:r w:rsidR="003027F0">
              <w:t xml:space="preserve"> a good record of your </w:t>
            </w:r>
            <w:r w:rsidR="0079627A" w:rsidRPr="00867FC7">
              <w:t>flocks</w:t>
            </w:r>
            <w:r w:rsidR="003027F0">
              <w:t>. This will help you decide which chickens to sell off, and which to keep</w:t>
            </w:r>
          </w:p>
          <w:p w14:paraId="51DDD660" w14:textId="77777777" w:rsidR="003027F0" w:rsidRDefault="003027F0" w:rsidP="00347A62">
            <w:pPr>
              <w:pStyle w:val="ListParagraph"/>
            </w:pPr>
            <w:r>
              <w:t>Try learnt to process and store feed as this will help a lot during drought when you have to keep your chickens in door or under the shelter and away from the sun</w:t>
            </w:r>
          </w:p>
          <w:p w14:paraId="4676134A" w14:textId="77777777" w:rsidR="003027F0" w:rsidRDefault="008943D9" w:rsidP="00347A62">
            <w:pPr>
              <w:pStyle w:val="ListParagraph"/>
            </w:pPr>
            <w:r>
              <w:t>Having access to w</w:t>
            </w:r>
            <w:r w:rsidR="003027F0">
              <w:t xml:space="preserve">ater </w:t>
            </w:r>
            <w:r>
              <w:t xml:space="preserve">for your chickens </w:t>
            </w:r>
            <w:r w:rsidR="003027F0">
              <w:t>is important th</w:t>
            </w:r>
            <w:r>
              <w:t>erefore invest in water tanks so you are able to have a good water source if and when a drought occurs</w:t>
            </w:r>
          </w:p>
          <w:p w14:paraId="3ACEE5BC" w14:textId="0BDB473D" w:rsidR="008943D9" w:rsidRDefault="008943D9" w:rsidP="00347A62">
            <w:pPr>
              <w:pStyle w:val="ListParagraph"/>
            </w:pPr>
            <w:r>
              <w:t xml:space="preserve">Be in tune with changes in weather patterns so you are not caught out and you are ready </w:t>
            </w:r>
            <w:r w:rsidR="00347A62">
              <w:t xml:space="preserve">with adequate feed of sale plans </w:t>
            </w:r>
            <w:r>
              <w:t>if and when a drought occurs</w:t>
            </w:r>
          </w:p>
          <w:p w14:paraId="7648AD0C" w14:textId="77777777" w:rsidR="00347A62" w:rsidRPr="003027F0" w:rsidRDefault="00347A62" w:rsidP="00347A62"/>
          <w:p w14:paraId="5D23A6E9" w14:textId="77777777" w:rsidR="00347A62" w:rsidRPr="00347A62" w:rsidRDefault="00347A62" w:rsidP="00347A62">
            <w:pPr>
              <w:rPr>
                <w:b/>
                <w:lang w:val="en-NZ"/>
              </w:rPr>
            </w:pPr>
            <w:r w:rsidRPr="00347A62">
              <w:rPr>
                <w:b/>
                <w:lang w:val="en-NZ"/>
              </w:rPr>
              <w:lastRenderedPageBreak/>
              <w:t>During drought:</w:t>
            </w:r>
          </w:p>
          <w:p w14:paraId="54F5DBAE" w14:textId="77777777" w:rsidR="0079627A" w:rsidRDefault="008943D9" w:rsidP="00347A62">
            <w:pPr>
              <w:pStyle w:val="ListParagraph"/>
            </w:pPr>
            <w:r>
              <w:t xml:space="preserve">Take stock of your flock and depending on your resources such as availability or access to feed resources, adequate water source and </w:t>
            </w:r>
            <w:r w:rsidR="00A0100E">
              <w:t>financial resource, decide if you want to sell off your chickens, retain your stock to bring in additional income during drought or maintain only your breeding stock</w:t>
            </w:r>
            <w:r w:rsidR="0079627A">
              <w:t xml:space="preserve"> (1</w:t>
            </w:r>
            <w:r w:rsidR="00A0100E">
              <w:t xml:space="preserve"> cockerel and 5 hens)</w:t>
            </w:r>
          </w:p>
          <w:p w14:paraId="76F99021" w14:textId="77777777" w:rsidR="00A0100E" w:rsidRDefault="00A0100E" w:rsidP="00347A62">
            <w:pPr>
              <w:pStyle w:val="ListParagraph"/>
            </w:pPr>
            <w:r>
              <w:t xml:space="preserve">If you decide to sell off your chickens, make sure you put some money aside from the sales for </w:t>
            </w:r>
            <w:r w:rsidR="00597CD5">
              <w:t>acquiring</w:t>
            </w:r>
            <w:r>
              <w:t xml:space="preserve"> new stock</w:t>
            </w:r>
            <w:r w:rsidR="00597CD5">
              <w:t xml:space="preserve"> after drought</w:t>
            </w:r>
          </w:p>
          <w:p w14:paraId="5F1B2DBC" w14:textId="48DCB462" w:rsidR="00597CD5" w:rsidRDefault="00597CD5" w:rsidP="00347A62">
            <w:pPr>
              <w:pStyle w:val="ListParagraph"/>
            </w:pPr>
            <w:r>
              <w:t xml:space="preserve">If you decide to keep your chickens, and or maintain just your breeding </w:t>
            </w:r>
            <w:r w:rsidR="00347A62">
              <w:t>flock</w:t>
            </w:r>
            <w:r>
              <w:t xml:space="preserve"> than you must</w:t>
            </w:r>
          </w:p>
          <w:p w14:paraId="30B666EE" w14:textId="77777777" w:rsidR="00597CD5" w:rsidRDefault="00597CD5" w:rsidP="00347A62">
            <w:pPr>
              <w:pStyle w:val="ListParagraph"/>
            </w:pPr>
            <w:r>
              <w:t xml:space="preserve"> Keep them out of the sun and provide additional shade or shelter</w:t>
            </w:r>
          </w:p>
          <w:p w14:paraId="609785EF" w14:textId="77777777" w:rsidR="00597CD5" w:rsidRDefault="00597CD5" w:rsidP="00347A62">
            <w:pPr>
              <w:pStyle w:val="ListParagraph"/>
            </w:pPr>
            <w:r>
              <w:t xml:space="preserve">Increase the number of drinking </w:t>
            </w:r>
            <w:r w:rsidR="005A3899">
              <w:t>troughs</w:t>
            </w:r>
            <w:r>
              <w:t xml:space="preserve"> </w:t>
            </w:r>
          </w:p>
          <w:p w14:paraId="2FFA1AFC" w14:textId="77777777" w:rsidR="00597CD5" w:rsidRDefault="00597CD5" w:rsidP="00347A62">
            <w:pPr>
              <w:pStyle w:val="ListParagraph"/>
            </w:pPr>
            <w:r>
              <w:t>reduce feeding amount and revert to providing  less dense diet</w:t>
            </w:r>
          </w:p>
          <w:p w14:paraId="28EA0460" w14:textId="77777777" w:rsidR="00985F5C" w:rsidRPr="005A3899" w:rsidRDefault="00985F5C" w:rsidP="005A3899">
            <w:pPr>
              <w:ind w:left="1833"/>
            </w:pPr>
          </w:p>
        </w:tc>
      </w:tr>
    </w:tbl>
    <w:p w14:paraId="5A64EAAD" w14:textId="77777777" w:rsidR="00A101C5" w:rsidRDefault="00A101C5" w:rsidP="00A101C5"/>
    <w:p w14:paraId="6C8BD2BA" w14:textId="77777777" w:rsidR="00A101C5" w:rsidRDefault="00A101C5" w:rsidP="00A101C5"/>
    <w:p w14:paraId="4B200848" w14:textId="77777777" w:rsidR="00B127E7" w:rsidRDefault="00B127E7" w:rsidP="00B127E7">
      <w:pPr>
        <w:pStyle w:val="Heading1"/>
      </w:pPr>
      <w:bookmarkStart w:id="61" w:name="_Toc532275786"/>
      <w:bookmarkStart w:id="62" w:name="_Toc532277869"/>
      <w:r>
        <w:t>Summary</w:t>
      </w:r>
      <w:bookmarkEnd w:id="61"/>
      <w:bookmarkEnd w:id="62"/>
    </w:p>
    <w:p w14:paraId="26EA7C69" w14:textId="74A0C400" w:rsidR="00B127E7" w:rsidRDefault="00B127E7" w:rsidP="00B127E7">
      <w:pPr>
        <w:spacing w:after="0"/>
      </w:pPr>
      <w:r>
        <w:t>In these lessons, you have learned that chickens need to be housed and fed properly if you want to get good yie</w:t>
      </w:r>
      <w:r w:rsidR="00347A62">
        <w:t>lds of meat and eggs.  T</w:t>
      </w:r>
      <w:r>
        <w:t>o keep birds well, houses, runs and nesting boxes should be built with effective feeding and management system</w:t>
      </w:r>
      <w:r w:rsidR="00220CDB">
        <w:t>.</w:t>
      </w:r>
    </w:p>
    <w:p w14:paraId="0CB3A236" w14:textId="1B67C70C" w:rsidR="00B127E7" w:rsidRDefault="00B127E7" w:rsidP="00B127E7">
      <w:pPr>
        <w:spacing w:after="0"/>
      </w:pPr>
      <w:r>
        <w:t>Chickens need particular nutrients in their feed and very quickly show signs of protein, mineral and vitamin deficiencies. A balance diet formulated from locally available feed resource will improve  productivity and support the growth and maintenance of village chicken</w:t>
      </w:r>
      <w:r w:rsidR="00220CDB">
        <w:t>.</w:t>
      </w:r>
    </w:p>
    <w:p w14:paraId="6262B1D4" w14:textId="77777777" w:rsidR="00B127E7" w:rsidRDefault="00B127E7" w:rsidP="00B127E7">
      <w:pPr>
        <w:spacing w:after="0"/>
      </w:pPr>
      <w:r>
        <w:t>Natural incubation by broody hens is the simplest way of caring for eggs until they hatch, but an incubator can be u</w:t>
      </w:r>
      <w:r w:rsidR="005771C5">
        <w:t xml:space="preserve">sed for large numbers of eggs. </w:t>
      </w:r>
    </w:p>
    <w:p w14:paraId="3201C1CB" w14:textId="77777777" w:rsidR="00347A62" w:rsidRDefault="00B127E7" w:rsidP="00B127E7">
      <w:pPr>
        <w:spacing w:after="0"/>
      </w:pPr>
      <w:r>
        <w:t xml:space="preserve">Parasites, both internal (worms, coccidia) and external (lice, fleas, ticks, mites), can infect chickens and ducks.  Many problems can result from these infections, and care must be taken to prevent or cure them.  </w:t>
      </w:r>
    </w:p>
    <w:p w14:paraId="7F4D0567" w14:textId="774BCCEE" w:rsidR="00B127E7" w:rsidRDefault="00B127E7" w:rsidP="00B127E7">
      <w:pPr>
        <w:spacing w:after="0"/>
      </w:pPr>
      <w:r>
        <w:t>Clean housing is very important for preventing parasitic infections.</w:t>
      </w:r>
    </w:p>
    <w:p w14:paraId="48D53621" w14:textId="78584DF8" w:rsidR="005771C5" w:rsidRDefault="005771C5" w:rsidP="00B127E7">
      <w:pPr>
        <w:spacing w:after="0"/>
      </w:pPr>
      <w:r>
        <w:t xml:space="preserve">Farmers will successfully farm village chicken for cash income and food security if they have good management system with </w:t>
      </w:r>
      <w:r w:rsidR="00347A62">
        <w:t xml:space="preserve">a </w:t>
      </w:r>
      <w:r>
        <w:t>proper record keeping system</w:t>
      </w:r>
      <w:r w:rsidR="00220CDB">
        <w:t>.</w:t>
      </w:r>
    </w:p>
    <w:p w14:paraId="368A779D" w14:textId="77777777" w:rsidR="00B127E7" w:rsidRDefault="00B127E7" w:rsidP="00B127E7">
      <w:pPr>
        <w:spacing w:after="0"/>
      </w:pPr>
    </w:p>
    <w:p w14:paraId="791BA3E3" w14:textId="102E9224" w:rsidR="00FF5397" w:rsidRPr="00B127E7" w:rsidRDefault="00FF5397" w:rsidP="00B127E7">
      <w:pPr>
        <w:rPr>
          <w:lang w:val="en-NZ"/>
        </w:rPr>
      </w:pPr>
    </w:p>
    <w:sectPr w:rsidR="00FF5397" w:rsidRPr="00B127E7" w:rsidSect="000D7FC6">
      <w:headerReference w:type="default" r:id="rId62"/>
      <w:pgSz w:w="11907" w:h="16840" w:code="9"/>
      <w:pgMar w:top="907" w:right="1418" w:bottom="1418" w:left="1418" w:header="720"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Janet Pandi" w:date="2018-12-09T08:24:00Z" w:initials="JP">
    <w:p w14:paraId="1968D02D" w14:textId="77777777" w:rsidR="007B1879" w:rsidRDefault="007B1879">
      <w:pPr>
        <w:pStyle w:val="CommentText"/>
      </w:pPr>
      <w:r>
        <w:rPr>
          <w:rStyle w:val="CommentReference"/>
        </w:rPr>
        <w:annotationRef/>
      </w:r>
      <w:r>
        <w:t>Maybe delete this statement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968D0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68D02D" w16cid:durableId="1FB8D3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B66DC" w14:textId="77777777" w:rsidR="00AB6C62" w:rsidRDefault="00AB6C62">
      <w:r>
        <w:separator/>
      </w:r>
    </w:p>
  </w:endnote>
  <w:endnote w:type="continuationSeparator" w:id="0">
    <w:p w14:paraId="63FA0B7F" w14:textId="77777777" w:rsidR="00AB6C62" w:rsidRDefault="00AB6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00000287" w:usb1="00000000" w:usb2="00000000" w:usb3="00000000" w:csb0="0000009F" w:csb1="00000000"/>
  </w:font>
  <w:font w:name="Hand Of Sean (Demo)">
    <w:panose1 w:val="00000000000000000000"/>
    <w:charset w:val="00"/>
    <w:family w:val="auto"/>
    <w:pitch w:val="variable"/>
    <w:sig w:usb0="80000003" w:usb1="0000000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na">
    <w:panose1 w:val="00000000000000000000"/>
    <w:charset w:val="00"/>
    <w:family w:val="auto"/>
    <w:pitch w:val="variable"/>
    <w:sig w:usb0="80000003" w:usb1="4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Microsoft Tai Le">
    <w:panose1 w:val="020B0502040204020203"/>
    <w:charset w:val="00"/>
    <w:family w:val="swiss"/>
    <w:pitch w:val="variable"/>
    <w:sig w:usb0="00000003" w:usb1="00000000" w:usb2="4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63B22" w14:textId="77777777" w:rsidR="007B1879" w:rsidRDefault="007B18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773581" w14:textId="77777777" w:rsidR="007B1879" w:rsidRDefault="007B18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6940591"/>
      <w:docPartObj>
        <w:docPartGallery w:val="Page Numbers (Bottom of Page)"/>
        <w:docPartUnique/>
      </w:docPartObj>
    </w:sdtPr>
    <w:sdtEndPr>
      <w:rPr>
        <w:noProof/>
      </w:rPr>
    </w:sdtEndPr>
    <w:sdtContent>
      <w:p w14:paraId="5284E32A" w14:textId="77777777" w:rsidR="007B1879" w:rsidRDefault="007B18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905F01" w14:textId="77777777" w:rsidR="00AB6C62" w:rsidRDefault="00AB6C62">
      <w:r>
        <w:separator/>
      </w:r>
    </w:p>
  </w:footnote>
  <w:footnote w:type="continuationSeparator" w:id="0">
    <w:p w14:paraId="74CC623B" w14:textId="77777777" w:rsidR="00AB6C62" w:rsidRDefault="00AB6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6DB32" w14:textId="77777777" w:rsidR="007B1879" w:rsidRDefault="007B1879">
    <w:pPr>
      <w:pStyle w:val="Header"/>
    </w:pPr>
    <w:r>
      <w:rPr>
        <w:noProof/>
        <w:lang w:val="en-US"/>
      </w:rPr>
      <w:pict w14:anchorId="450C98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464.9pt;height:347.75pt;z-index:-251658240;mso-position-horizontal:center;mso-position-horizontal-relative:margin;mso-position-vertical:center;mso-position-vertical-relative:margin" wrapcoords="-35 0 -35 21553 21600 21553 21600 0 -35 0">
          <v:imagedata r:id="rId1" o:title="LEAVES"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06"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77"/>
      <w:gridCol w:w="5670"/>
      <w:gridCol w:w="240"/>
      <w:gridCol w:w="1319"/>
    </w:tblGrid>
    <w:tr w:rsidR="007B1879" w14:paraId="34B1BB03" w14:textId="77777777" w:rsidTr="00347A62">
      <w:trPr>
        <w:trHeight w:val="1258"/>
      </w:trPr>
      <w:tc>
        <w:tcPr>
          <w:tcW w:w="1977" w:type="dxa"/>
          <w:shd w:val="clear" w:color="auto" w:fill="E0E0E0"/>
        </w:tcPr>
        <w:p w14:paraId="7139AD8D" w14:textId="77777777" w:rsidR="007B1879" w:rsidRDefault="007B1879" w:rsidP="006943B5">
          <w:pPr>
            <w:rPr>
              <w:lang w:val="en-US"/>
            </w:rPr>
          </w:pPr>
          <w:r>
            <w:rPr>
              <w:noProof/>
              <w:lang w:eastAsia="en-AU"/>
            </w:rPr>
            <w:drawing>
              <wp:inline distT="0" distB="0" distL="0" distR="0" wp14:anchorId="7767EDF4" wp14:editId="22CACB91">
                <wp:extent cx="1011936" cy="65078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29632" cy="662161"/>
                        </a:xfrm>
                        <a:prstGeom prst="rect">
                          <a:avLst/>
                        </a:prstGeom>
                      </pic:spPr>
                    </pic:pic>
                  </a:graphicData>
                </a:graphic>
              </wp:inline>
            </w:drawing>
          </w:r>
        </w:p>
      </w:tc>
      <w:tc>
        <w:tcPr>
          <w:tcW w:w="5670" w:type="dxa"/>
          <w:shd w:val="clear" w:color="auto" w:fill="E0E0E0"/>
          <w:vAlign w:val="center"/>
        </w:tcPr>
        <w:p w14:paraId="4CC3DCAE" w14:textId="6C513FE0" w:rsidR="007B1879" w:rsidRPr="00E21A0F" w:rsidRDefault="00A53470" w:rsidP="00AE286C">
          <w:pPr>
            <w:pStyle w:val="Header"/>
            <w:jc w:val="center"/>
            <w:rPr>
              <w:rFonts w:ascii="Arial Black" w:hAnsi="Arial Black"/>
              <w:b/>
              <w:bCs/>
              <w:sz w:val="28"/>
              <w:lang w:val="en-US"/>
            </w:rPr>
          </w:pPr>
          <w:r>
            <w:rPr>
              <w:rFonts w:ascii="Arial Black" w:hAnsi="Arial Black"/>
              <w:b/>
              <w:bCs/>
              <w:sz w:val="28"/>
              <w:lang w:val="en-US"/>
            </w:rPr>
            <w:t>Introduction</w:t>
          </w:r>
        </w:p>
      </w:tc>
      <w:tc>
        <w:tcPr>
          <w:tcW w:w="240" w:type="dxa"/>
          <w:shd w:val="clear" w:color="auto" w:fill="E0E0E0"/>
          <w:vAlign w:val="center"/>
        </w:tcPr>
        <w:p w14:paraId="10F5CCC4" w14:textId="77777777" w:rsidR="007B1879" w:rsidRPr="00E21A0F" w:rsidRDefault="007B1879" w:rsidP="0080231D">
          <w:pPr>
            <w:pStyle w:val="Header"/>
            <w:jc w:val="center"/>
            <w:rPr>
              <w:rFonts w:ascii="Arial Black" w:hAnsi="Arial Black"/>
              <w:b/>
              <w:bCs/>
              <w:sz w:val="28"/>
              <w:lang w:val="en-US"/>
            </w:rPr>
          </w:pPr>
        </w:p>
      </w:tc>
      <w:tc>
        <w:tcPr>
          <w:tcW w:w="1319" w:type="dxa"/>
          <w:shd w:val="clear" w:color="auto" w:fill="E0E0E0"/>
          <w:vAlign w:val="center"/>
        </w:tcPr>
        <w:p w14:paraId="40BD2E9B" w14:textId="77777777" w:rsidR="007B1879" w:rsidRDefault="007B1879" w:rsidP="0080231D">
          <w:pPr>
            <w:pStyle w:val="Header"/>
            <w:tabs>
              <w:tab w:val="left" w:pos="720"/>
              <w:tab w:val="right" w:pos="2899"/>
            </w:tabs>
            <w:jc w:val="left"/>
            <w:rPr>
              <w:b/>
              <w:bCs/>
              <w:sz w:val="28"/>
              <w:lang w:val="en-US"/>
            </w:rPr>
          </w:pPr>
          <w:r>
            <w:rPr>
              <w:noProof/>
              <w:lang w:eastAsia="en-AU"/>
            </w:rPr>
            <w:drawing>
              <wp:inline distT="0" distB="0" distL="0" distR="0" wp14:anchorId="264E6790" wp14:editId="05655B6A">
                <wp:extent cx="698171" cy="719328"/>
                <wp:effectExtent l="0" t="0" r="698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59712" cy="782734"/>
                        </a:xfrm>
                        <a:prstGeom prst="rect">
                          <a:avLst/>
                        </a:prstGeom>
                      </pic:spPr>
                    </pic:pic>
                  </a:graphicData>
                </a:graphic>
              </wp:inline>
            </w:drawing>
          </w:r>
        </w:p>
      </w:tc>
    </w:tr>
  </w:tbl>
  <w:p w14:paraId="21603F9A" w14:textId="77777777" w:rsidR="007B1879" w:rsidRPr="00E33ABB" w:rsidRDefault="007B1879" w:rsidP="00E33ABB">
    <w:pPr>
      <w:pStyle w:val="Header"/>
      <w:rPr>
        <w:b/>
        <w:bCs/>
        <w:sz w:val="8"/>
        <w:szCs w:val="8"/>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E9563" w14:textId="77777777" w:rsidR="007B1879" w:rsidRDefault="007B187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B3716" w14:textId="77777777" w:rsidR="007B1879" w:rsidRDefault="007B187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06"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77"/>
      <w:gridCol w:w="5670"/>
      <w:gridCol w:w="240"/>
      <w:gridCol w:w="1319"/>
    </w:tblGrid>
    <w:tr w:rsidR="00A53470" w14:paraId="499B33B1" w14:textId="77777777" w:rsidTr="00347A62">
      <w:trPr>
        <w:trHeight w:val="1258"/>
      </w:trPr>
      <w:tc>
        <w:tcPr>
          <w:tcW w:w="1977" w:type="dxa"/>
          <w:shd w:val="clear" w:color="auto" w:fill="E0E0E0"/>
        </w:tcPr>
        <w:p w14:paraId="34505C4B" w14:textId="77777777" w:rsidR="00A53470" w:rsidRDefault="00A53470" w:rsidP="006943B5">
          <w:pPr>
            <w:rPr>
              <w:lang w:val="en-US"/>
            </w:rPr>
          </w:pPr>
          <w:r>
            <w:rPr>
              <w:noProof/>
              <w:lang w:eastAsia="en-AU"/>
            </w:rPr>
            <w:drawing>
              <wp:inline distT="0" distB="0" distL="0" distR="0" wp14:anchorId="3FABC486" wp14:editId="3B9F176E">
                <wp:extent cx="1011936" cy="65078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29632" cy="662161"/>
                        </a:xfrm>
                        <a:prstGeom prst="rect">
                          <a:avLst/>
                        </a:prstGeom>
                      </pic:spPr>
                    </pic:pic>
                  </a:graphicData>
                </a:graphic>
              </wp:inline>
            </w:drawing>
          </w:r>
        </w:p>
      </w:tc>
      <w:tc>
        <w:tcPr>
          <w:tcW w:w="5670" w:type="dxa"/>
          <w:shd w:val="clear" w:color="auto" w:fill="E0E0E0"/>
          <w:vAlign w:val="center"/>
        </w:tcPr>
        <w:p w14:paraId="09F1748D" w14:textId="779CC4C0" w:rsidR="00A53470" w:rsidRPr="00E21A0F" w:rsidRDefault="00A53470" w:rsidP="00AE286C">
          <w:pPr>
            <w:pStyle w:val="Header"/>
            <w:jc w:val="center"/>
            <w:rPr>
              <w:rFonts w:ascii="Arial Black" w:hAnsi="Arial Black"/>
              <w:b/>
              <w:bCs/>
              <w:sz w:val="28"/>
              <w:lang w:val="en-US"/>
            </w:rPr>
          </w:pPr>
          <w:r>
            <w:rPr>
              <w:rFonts w:ascii="Arial Black" w:hAnsi="Arial Black"/>
              <w:b/>
              <w:bCs/>
              <w:sz w:val="28"/>
              <w:lang w:val="en-US"/>
            </w:rPr>
            <w:t>Raising Village Chickens</w:t>
          </w:r>
        </w:p>
      </w:tc>
      <w:tc>
        <w:tcPr>
          <w:tcW w:w="240" w:type="dxa"/>
          <w:shd w:val="clear" w:color="auto" w:fill="E0E0E0"/>
          <w:vAlign w:val="center"/>
        </w:tcPr>
        <w:p w14:paraId="0F110DC2" w14:textId="77777777" w:rsidR="00A53470" w:rsidRPr="00E21A0F" w:rsidRDefault="00A53470" w:rsidP="0080231D">
          <w:pPr>
            <w:pStyle w:val="Header"/>
            <w:jc w:val="center"/>
            <w:rPr>
              <w:rFonts w:ascii="Arial Black" w:hAnsi="Arial Black"/>
              <w:b/>
              <w:bCs/>
              <w:sz w:val="28"/>
              <w:lang w:val="en-US"/>
            </w:rPr>
          </w:pPr>
        </w:p>
      </w:tc>
      <w:tc>
        <w:tcPr>
          <w:tcW w:w="1319" w:type="dxa"/>
          <w:shd w:val="clear" w:color="auto" w:fill="E0E0E0"/>
          <w:vAlign w:val="center"/>
        </w:tcPr>
        <w:p w14:paraId="1C49785C" w14:textId="77777777" w:rsidR="00A53470" w:rsidRDefault="00A53470" w:rsidP="0080231D">
          <w:pPr>
            <w:pStyle w:val="Header"/>
            <w:tabs>
              <w:tab w:val="left" w:pos="720"/>
              <w:tab w:val="right" w:pos="2899"/>
            </w:tabs>
            <w:jc w:val="left"/>
            <w:rPr>
              <w:b/>
              <w:bCs/>
              <w:sz w:val="28"/>
              <w:lang w:val="en-US"/>
            </w:rPr>
          </w:pPr>
          <w:r>
            <w:rPr>
              <w:noProof/>
              <w:lang w:eastAsia="en-AU"/>
            </w:rPr>
            <w:drawing>
              <wp:inline distT="0" distB="0" distL="0" distR="0" wp14:anchorId="6152AD20" wp14:editId="3BC8A07B">
                <wp:extent cx="698171" cy="719328"/>
                <wp:effectExtent l="0" t="0" r="698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59712" cy="782734"/>
                        </a:xfrm>
                        <a:prstGeom prst="rect">
                          <a:avLst/>
                        </a:prstGeom>
                      </pic:spPr>
                    </pic:pic>
                  </a:graphicData>
                </a:graphic>
              </wp:inline>
            </w:drawing>
          </w:r>
        </w:p>
      </w:tc>
    </w:tr>
  </w:tbl>
  <w:p w14:paraId="621AF812" w14:textId="77777777" w:rsidR="00A53470" w:rsidRPr="00E33ABB" w:rsidRDefault="00A53470" w:rsidP="00E33ABB">
    <w:pPr>
      <w:pStyle w:val="Header"/>
      <w:rPr>
        <w:b/>
        <w:bCs/>
        <w:sz w:val="8"/>
        <w:szCs w:val="8"/>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0B99A" w14:textId="77777777" w:rsidR="007B1879" w:rsidRDefault="007B187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8A7F9" w14:textId="77777777" w:rsidR="007B1879" w:rsidRDefault="007B187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521FF" w14:textId="77777777" w:rsidR="007B1879" w:rsidRDefault="007B187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06"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77"/>
      <w:gridCol w:w="5670"/>
      <w:gridCol w:w="240"/>
      <w:gridCol w:w="1319"/>
    </w:tblGrid>
    <w:tr w:rsidR="00A53470" w14:paraId="319CEF0F" w14:textId="77777777" w:rsidTr="00347A62">
      <w:trPr>
        <w:trHeight w:val="1258"/>
      </w:trPr>
      <w:tc>
        <w:tcPr>
          <w:tcW w:w="1977" w:type="dxa"/>
          <w:shd w:val="clear" w:color="auto" w:fill="E0E0E0"/>
        </w:tcPr>
        <w:p w14:paraId="17C1BD81" w14:textId="77777777" w:rsidR="00A53470" w:rsidRDefault="00A53470" w:rsidP="006943B5">
          <w:pPr>
            <w:rPr>
              <w:lang w:val="en-US"/>
            </w:rPr>
          </w:pPr>
          <w:r>
            <w:rPr>
              <w:noProof/>
              <w:lang w:eastAsia="en-AU"/>
            </w:rPr>
            <w:drawing>
              <wp:inline distT="0" distB="0" distL="0" distR="0" wp14:anchorId="4B70ED09" wp14:editId="46423D46">
                <wp:extent cx="1011936" cy="65078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29632" cy="662161"/>
                        </a:xfrm>
                        <a:prstGeom prst="rect">
                          <a:avLst/>
                        </a:prstGeom>
                      </pic:spPr>
                    </pic:pic>
                  </a:graphicData>
                </a:graphic>
              </wp:inline>
            </w:drawing>
          </w:r>
        </w:p>
      </w:tc>
      <w:tc>
        <w:tcPr>
          <w:tcW w:w="5670" w:type="dxa"/>
          <w:shd w:val="clear" w:color="auto" w:fill="E0E0E0"/>
          <w:vAlign w:val="center"/>
        </w:tcPr>
        <w:p w14:paraId="7E8FCAD0" w14:textId="683A7BF8" w:rsidR="00A53470" w:rsidRPr="00E21A0F" w:rsidRDefault="00A53470" w:rsidP="00AE286C">
          <w:pPr>
            <w:pStyle w:val="Header"/>
            <w:jc w:val="center"/>
            <w:rPr>
              <w:rFonts w:ascii="Arial Black" w:hAnsi="Arial Black"/>
              <w:b/>
              <w:bCs/>
              <w:sz w:val="28"/>
              <w:lang w:val="en-US"/>
            </w:rPr>
          </w:pPr>
          <w:r>
            <w:rPr>
              <w:rFonts w:ascii="Arial Black" w:hAnsi="Arial Black"/>
              <w:b/>
              <w:bCs/>
              <w:sz w:val="28"/>
              <w:lang w:val="en-US"/>
            </w:rPr>
            <w:t>Egg Management</w:t>
          </w:r>
        </w:p>
      </w:tc>
      <w:tc>
        <w:tcPr>
          <w:tcW w:w="240" w:type="dxa"/>
          <w:shd w:val="clear" w:color="auto" w:fill="E0E0E0"/>
          <w:vAlign w:val="center"/>
        </w:tcPr>
        <w:p w14:paraId="6D647C4E" w14:textId="77777777" w:rsidR="00A53470" w:rsidRPr="00E21A0F" w:rsidRDefault="00A53470" w:rsidP="0080231D">
          <w:pPr>
            <w:pStyle w:val="Header"/>
            <w:jc w:val="center"/>
            <w:rPr>
              <w:rFonts w:ascii="Arial Black" w:hAnsi="Arial Black"/>
              <w:b/>
              <w:bCs/>
              <w:sz w:val="28"/>
              <w:lang w:val="en-US"/>
            </w:rPr>
          </w:pPr>
        </w:p>
      </w:tc>
      <w:tc>
        <w:tcPr>
          <w:tcW w:w="1319" w:type="dxa"/>
          <w:shd w:val="clear" w:color="auto" w:fill="E0E0E0"/>
          <w:vAlign w:val="center"/>
        </w:tcPr>
        <w:p w14:paraId="4301A828" w14:textId="77777777" w:rsidR="00A53470" w:rsidRDefault="00A53470" w:rsidP="0080231D">
          <w:pPr>
            <w:pStyle w:val="Header"/>
            <w:tabs>
              <w:tab w:val="left" w:pos="720"/>
              <w:tab w:val="right" w:pos="2899"/>
            </w:tabs>
            <w:jc w:val="left"/>
            <w:rPr>
              <w:b/>
              <w:bCs/>
              <w:sz w:val="28"/>
              <w:lang w:val="en-US"/>
            </w:rPr>
          </w:pPr>
          <w:r>
            <w:rPr>
              <w:noProof/>
              <w:lang w:eastAsia="en-AU"/>
            </w:rPr>
            <w:drawing>
              <wp:inline distT="0" distB="0" distL="0" distR="0" wp14:anchorId="76357972" wp14:editId="7C811481">
                <wp:extent cx="698171" cy="719328"/>
                <wp:effectExtent l="0" t="0" r="698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59712" cy="782734"/>
                        </a:xfrm>
                        <a:prstGeom prst="rect">
                          <a:avLst/>
                        </a:prstGeom>
                      </pic:spPr>
                    </pic:pic>
                  </a:graphicData>
                </a:graphic>
              </wp:inline>
            </w:drawing>
          </w:r>
        </w:p>
      </w:tc>
    </w:tr>
  </w:tbl>
  <w:p w14:paraId="6C8BD4D5" w14:textId="77777777" w:rsidR="00A53470" w:rsidRPr="00E33ABB" w:rsidRDefault="00A53470" w:rsidP="00E33ABB">
    <w:pPr>
      <w:pStyle w:val="Header"/>
      <w:rPr>
        <w:b/>
        <w:bCs/>
        <w:sz w:val="8"/>
        <w:szCs w:val="8"/>
        <w:lang w:val="en-U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06"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77"/>
      <w:gridCol w:w="5670"/>
      <w:gridCol w:w="240"/>
      <w:gridCol w:w="1319"/>
    </w:tblGrid>
    <w:tr w:rsidR="00A53470" w14:paraId="4C10E262" w14:textId="77777777" w:rsidTr="00347A62">
      <w:trPr>
        <w:trHeight w:val="1258"/>
      </w:trPr>
      <w:tc>
        <w:tcPr>
          <w:tcW w:w="1977" w:type="dxa"/>
          <w:shd w:val="clear" w:color="auto" w:fill="E0E0E0"/>
        </w:tcPr>
        <w:p w14:paraId="1145F288" w14:textId="77777777" w:rsidR="00A53470" w:rsidRDefault="00A53470" w:rsidP="006943B5">
          <w:pPr>
            <w:rPr>
              <w:lang w:val="en-US"/>
            </w:rPr>
          </w:pPr>
          <w:r>
            <w:rPr>
              <w:noProof/>
              <w:lang w:eastAsia="en-AU"/>
            </w:rPr>
            <w:drawing>
              <wp:inline distT="0" distB="0" distL="0" distR="0" wp14:anchorId="58C0D586" wp14:editId="78CC55BC">
                <wp:extent cx="1011936" cy="65078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29632" cy="662161"/>
                        </a:xfrm>
                        <a:prstGeom prst="rect">
                          <a:avLst/>
                        </a:prstGeom>
                      </pic:spPr>
                    </pic:pic>
                  </a:graphicData>
                </a:graphic>
              </wp:inline>
            </w:drawing>
          </w:r>
        </w:p>
      </w:tc>
      <w:tc>
        <w:tcPr>
          <w:tcW w:w="5670" w:type="dxa"/>
          <w:shd w:val="clear" w:color="auto" w:fill="E0E0E0"/>
          <w:vAlign w:val="center"/>
        </w:tcPr>
        <w:p w14:paraId="43760374" w14:textId="4599343B" w:rsidR="00A53470" w:rsidRPr="00E21A0F" w:rsidRDefault="00A53470" w:rsidP="00AE286C">
          <w:pPr>
            <w:pStyle w:val="Header"/>
            <w:jc w:val="center"/>
            <w:rPr>
              <w:rFonts w:ascii="Arial Black" w:hAnsi="Arial Black"/>
              <w:b/>
              <w:bCs/>
              <w:sz w:val="28"/>
              <w:lang w:val="en-US"/>
            </w:rPr>
          </w:pPr>
          <w:r>
            <w:rPr>
              <w:rFonts w:ascii="Arial Black" w:hAnsi="Arial Black"/>
              <w:b/>
              <w:bCs/>
              <w:sz w:val="28"/>
              <w:lang w:val="en-US"/>
            </w:rPr>
            <w:t>Disease Management</w:t>
          </w:r>
        </w:p>
      </w:tc>
      <w:tc>
        <w:tcPr>
          <w:tcW w:w="240" w:type="dxa"/>
          <w:shd w:val="clear" w:color="auto" w:fill="E0E0E0"/>
          <w:vAlign w:val="center"/>
        </w:tcPr>
        <w:p w14:paraId="216F4DE3" w14:textId="77777777" w:rsidR="00A53470" w:rsidRPr="00E21A0F" w:rsidRDefault="00A53470" w:rsidP="0080231D">
          <w:pPr>
            <w:pStyle w:val="Header"/>
            <w:jc w:val="center"/>
            <w:rPr>
              <w:rFonts w:ascii="Arial Black" w:hAnsi="Arial Black"/>
              <w:b/>
              <w:bCs/>
              <w:sz w:val="28"/>
              <w:lang w:val="en-US"/>
            </w:rPr>
          </w:pPr>
        </w:p>
      </w:tc>
      <w:tc>
        <w:tcPr>
          <w:tcW w:w="1319" w:type="dxa"/>
          <w:shd w:val="clear" w:color="auto" w:fill="E0E0E0"/>
          <w:vAlign w:val="center"/>
        </w:tcPr>
        <w:p w14:paraId="460BC1A6" w14:textId="77777777" w:rsidR="00A53470" w:rsidRDefault="00A53470" w:rsidP="0080231D">
          <w:pPr>
            <w:pStyle w:val="Header"/>
            <w:tabs>
              <w:tab w:val="left" w:pos="720"/>
              <w:tab w:val="right" w:pos="2899"/>
            </w:tabs>
            <w:jc w:val="left"/>
            <w:rPr>
              <w:b/>
              <w:bCs/>
              <w:sz w:val="28"/>
              <w:lang w:val="en-US"/>
            </w:rPr>
          </w:pPr>
          <w:r>
            <w:rPr>
              <w:noProof/>
              <w:lang w:eastAsia="en-AU"/>
            </w:rPr>
            <w:drawing>
              <wp:inline distT="0" distB="0" distL="0" distR="0" wp14:anchorId="52020841" wp14:editId="3303824D">
                <wp:extent cx="698171" cy="719328"/>
                <wp:effectExtent l="0" t="0" r="698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59712" cy="782734"/>
                        </a:xfrm>
                        <a:prstGeom prst="rect">
                          <a:avLst/>
                        </a:prstGeom>
                      </pic:spPr>
                    </pic:pic>
                  </a:graphicData>
                </a:graphic>
              </wp:inline>
            </w:drawing>
          </w:r>
        </w:p>
      </w:tc>
    </w:tr>
  </w:tbl>
  <w:p w14:paraId="3EC9A4B7" w14:textId="77777777" w:rsidR="00A53470" w:rsidRPr="00E33ABB" w:rsidRDefault="00A53470" w:rsidP="00E33ABB">
    <w:pPr>
      <w:pStyle w:val="Header"/>
      <w:rPr>
        <w:b/>
        <w:bCs/>
        <w:sz w:val="8"/>
        <w:szCs w:val="8"/>
        <w:lang w:val="en-U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06"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77"/>
      <w:gridCol w:w="5670"/>
      <w:gridCol w:w="240"/>
      <w:gridCol w:w="1319"/>
    </w:tblGrid>
    <w:tr w:rsidR="00347A62" w14:paraId="42D749B7" w14:textId="77777777" w:rsidTr="00347A62">
      <w:trPr>
        <w:trHeight w:val="1258"/>
      </w:trPr>
      <w:tc>
        <w:tcPr>
          <w:tcW w:w="1977" w:type="dxa"/>
          <w:shd w:val="clear" w:color="auto" w:fill="E0E0E0"/>
        </w:tcPr>
        <w:p w14:paraId="27111326" w14:textId="77777777" w:rsidR="00347A62" w:rsidRDefault="00347A62" w:rsidP="006943B5">
          <w:pPr>
            <w:rPr>
              <w:lang w:val="en-US"/>
            </w:rPr>
          </w:pPr>
          <w:r>
            <w:rPr>
              <w:noProof/>
              <w:lang w:eastAsia="en-AU"/>
            </w:rPr>
            <w:drawing>
              <wp:inline distT="0" distB="0" distL="0" distR="0" wp14:anchorId="58A6BC75" wp14:editId="0F98B0E5">
                <wp:extent cx="1011936" cy="6507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29632" cy="662161"/>
                        </a:xfrm>
                        <a:prstGeom prst="rect">
                          <a:avLst/>
                        </a:prstGeom>
                      </pic:spPr>
                    </pic:pic>
                  </a:graphicData>
                </a:graphic>
              </wp:inline>
            </w:drawing>
          </w:r>
        </w:p>
      </w:tc>
      <w:tc>
        <w:tcPr>
          <w:tcW w:w="5670" w:type="dxa"/>
          <w:shd w:val="clear" w:color="auto" w:fill="E0E0E0"/>
          <w:vAlign w:val="center"/>
        </w:tcPr>
        <w:p w14:paraId="551853C6" w14:textId="6BF20BF6" w:rsidR="00347A62" w:rsidRPr="00E21A0F" w:rsidRDefault="00347A62" w:rsidP="00347A62">
          <w:pPr>
            <w:pStyle w:val="Header"/>
            <w:jc w:val="center"/>
            <w:rPr>
              <w:rFonts w:ascii="Arial Black" w:hAnsi="Arial Black"/>
              <w:b/>
              <w:bCs/>
              <w:sz w:val="28"/>
              <w:lang w:val="en-US"/>
            </w:rPr>
          </w:pPr>
          <w:r>
            <w:rPr>
              <w:rFonts w:ascii="Arial Black" w:hAnsi="Arial Black"/>
              <w:b/>
              <w:bCs/>
              <w:sz w:val="28"/>
              <w:lang w:val="en-US"/>
            </w:rPr>
            <w:t>Welfare</w:t>
          </w:r>
        </w:p>
      </w:tc>
      <w:tc>
        <w:tcPr>
          <w:tcW w:w="240" w:type="dxa"/>
          <w:shd w:val="clear" w:color="auto" w:fill="E0E0E0"/>
          <w:vAlign w:val="center"/>
        </w:tcPr>
        <w:p w14:paraId="2152C1E7" w14:textId="77777777" w:rsidR="00347A62" w:rsidRPr="00E21A0F" w:rsidRDefault="00347A62" w:rsidP="0080231D">
          <w:pPr>
            <w:pStyle w:val="Header"/>
            <w:jc w:val="center"/>
            <w:rPr>
              <w:rFonts w:ascii="Arial Black" w:hAnsi="Arial Black"/>
              <w:b/>
              <w:bCs/>
              <w:sz w:val="28"/>
              <w:lang w:val="en-US"/>
            </w:rPr>
          </w:pPr>
        </w:p>
      </w:tc>
      <w:tc>
        <w:tcPr>
          <w:tcW w:w="1319" w:type="dxa"/>
          <w:shd w:val="clear" w:color="auto" w:fill="E0E0E0"/>
          <w:vAlign w:val="center"/>
        </w:tcPr>
        <w:p w14:paraId="7EE56EC4" w14:textId="77777777" w:rsidR="00347A62" w:rsidRDefault="00347A62" w:rsidP="0080231D">
          <w:pPr>
            <w:pStyle w:val="Header"/>
            <w:tabs>
              <w:tab w:val="left" w:pos="720"/>
              <w:tab w:val="right" w:pos="2899"/>
            </w:tabs>
            <w:jc w:val="left"/>
            <w:rPr>
              <w:b/>
              <w:bCs/>
              <w:sz w:val="28"/>
              <w:lang w:val="en-US"/>
            </w:rPr>
          </w:pPr>
          <w:r>
            <w:rPr>
              <w:noProof/>
              <w:lang w:eastAsia="en-AU"/>
            </w:rPr>
            <w:drawing>
              <wp:inline distT="0" distB="0" distL="0" distR="0" wp14:anchorId="6FC6F33E" wp14:editId="3E6E7840">
                <wp:extent cx="698171" cy="719328"/>
                <wp:effectExtent l="0" t="0" r="698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59712" cy="782734"/>
                        </a:xfrm>
                        <a:prstGeom prst="rect">
                          <a:avLst/>
                        </a:prstGeom>
                      </pic:spPr>
                    </pic:pic>
                  </a:graphicData>
                </a:graphic>
              </wp:inline>
            </w:drawing>
          </w:r>
        </w:p>
      </w:tc>
    </w:tr>
  </w:tbl>
  <w:p w14:paraId="5833DCB4" w14:textId="77777777" w:rsidR="00347A62" w:rsidRPr="00E33ABB" w:rsidRDefault="00347A62" w:rsidP="00E33ABB">
    <w:pPr>
      <w:pStyle w:val="Header"/>
      <w:rPr>
        <w:b/>
        <w:bCs/>
        <w:sz w:val="8"/>
        <w:szCs w:val="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3B385" w14:textId="77777777" w:rsidR="007B1879" w:rsidRDefault="007B1879">
    <w:pPr>
      <w:pStyle w:val="Header"/>
      <w:jc w:val="right"/>
      <w:rPr>
        <w:b/>
        <w:bCs/>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15079" w14:textId="77777777" w:rsidR="007B1879" w:rsidRDefault="007B1879">
    <w:pPr>
      <w:pStyle w:val="Header"/>
    </w:pPr>
    <w:r>
      <w:rPr>
        <w:noProof/>
        <w:lang w:val="en-US"/>
      </w:rPr>
      <w:pict w14:anchorId="0F409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1" type="#_x0000_t75" style="position:absolute;left:0;text-align:left;margin-left:0;margin-top:0;width:464.9pt;height:347.75pt;z-index:-251658240;mso-position-horizontal:center;mso-position-horizontal-relative:margin;mso-position-vertical:center;mso-position-vertical-relative:margin" wrapcoords="-35 0 -35 21553 21600 21553 21600 0 -35 0">
          <v:imagedata r:id="rId1" o:title="LEAVES"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7935B" w14:textId="77777777" w:rsidR="007B1879" w:rsidRPr="00D56EB5" w:rsidRDefault="007B1879" w:rsidP="006802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EA843" w14:textId="77777777" w:rsidR="007B1879" w:rsidRDefault="007B1879">
    <w:pPr>
      <w:pStyle w:val="Header"/>
    </w:pPr>
    <w:r>
      <w:rPr>
        <w:noProof/>
        <w:lang w:val="en-US"/>
      </w:rPr>
      <w:pict w14:anchorId="3CDFC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50" type="#_x0000_t75" style="position:absolute;left:0;text-align:left;margin-left:0;margin-top:0;width:464.9pt;height:347.75pt;z-index:-251658240;mso-position-horizontal:center;mso-position-horizontal-relative:margin;mso-position-vertical:center;mso-position-vertical-relative:margin" wrapcoords="-35 0 -35 21553 21600 21553 21600 0 -35 0">
          <v:imagedata r:id="rId1" o:title="LEAVES"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B2F79" w14:textId="77777777" w:rsidR="007B1879" w:rsidRDefault="007B187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2DC3E" w14:textId="77777777" w:rsidR="007B1879" w:rsidRDefault="007B1879">
    <w:pPr>
      <w:pStyle w:val="Header"/>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3F1BB" w14:textId="77777777" w:rsidR="007B1879" w:rsidRDefault="007B187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93E9A" w14:textId="77777777" w:rsidR="007B1879" w:rsidRDefault="007B18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612.5pt;height:612.5pt" o:bullet="t">
        <v:imagedata r:id="rId1" o:title="kisspng-soil-test-computer-icons-soil-quality-clip-art-png-soil-vector-5ab1980c702578"/>
      </v:shape>
    </w:pict>
  </w:numPicBullet>
  <w:numPicBullet w:numPicBulletId="1">
    <w:pict>
      <v:shape id="_x0000_i1155" type="#_x0000_t75" style="width:3in;height:3in" o:bullet="t">
        <v:imagedata r:id="rId2" o:title="j0293482"/>
      </v:shape>
    </w:pict>
  </w:numPicBullet>
  <w:abstractNum w:abstractNumId="0" w15:restartNumberingAfterBreak="0">
    <w:nsid w:val="03B43F45"/>
    <w:multiLevelType w:val="hybridMultilevel"/>
    <w:tmpl w:val="E8DA89A0"/>
    <w:lvl w:ilvl="0" w:tplc="0409000B">
      <w:start w:val="1"/>
      <w:numFmt w:val="bullet"/>
      <w:lvlText w:val=""/>
      <w:lvlJc w:val="left"/>
      <w:pPr>
        <w:tabs>
          <w:tab w:val="num" w:pos="972"/>
        </w:tabs>
        <w:ind w:left="972" w:hanging="360"/>
      </w:pPr>
      <w:rPr>
        <w:rFonts w:ascii="Wingdings" w:hAnsi="Wingdings" w:hint="default"/>
      </w:rPr>
    </w:lvl>
    <w:lvl w:ilvl="1" w:tplc="95C634B4">
      <w:start w:val="1"/>
      <w:numFmt w:val="decimal"/>
      <w:pStyle w:val="Modnumbers"/>
      <w:lvlText w:val="%2."/>
      <w:lvlJc w:val="left"/>
      <w:pPr>
        <w:tabs>
          <w:tab w:val="num" w:pos="1692"/>
        </w:tabs>
        <w:ind w:left="1692" w:hanging="360"/>
      </w:pPr>
      <w:rPr>
        <w:rFonts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cs="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cs="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 w15:restartNumberingAfterBreak="0">
    <w:nsid w:val="0A46448E"/>
    <w:multiLevelType w:val="hybridMultilevel"/>
    <w:tmpl w:val="5EE27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A528B"/>
    <w:multiLevelType w:val="hybridMultilevel"/>
    <w:tmpl w:val="AA504D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D10589"/>
    <w:multiLevelType w:val="hybridMultilevel"/>
    <w:tmpl w:val="22CC7630"/>
    <w:lvl w:ilvl="0" w:tplc="85B879E2">
      <w:start w:val="1"/>
      <w:numFmt w:val="bullet"/>
      <w:lvlText w:val=""/>
      <w:lvlPicBulletId w:val="1"/>
      <w:lvlJc w:val="left"/>
      <w:pPr>
        <w:tabs>
          <w:tab w:val="num" w:pos="2520"/>
        </w:tabs>
        <w:ind w:left="2520" w:hanging="360"/>
      </w:pPr>
      <w:rPr>
        <w:rFonts w:ascii="Symbol" w:hAnsi="Symbol" w:hint="default"/>
        <w:sz w:val="52"/>
        <w:szCs w:val="52"/>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 w15:restartNumberingAfterBreak="0">
    <w:nsid w:val="0C375236"/>
    <w:multiLevelType w:val="hybridMultilevel"/>
    <w:tmpl w:val="1DFEDD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EA32FA8"/>
    <w:multiLevelType w:val="hybridMultilevel"/>
    <w:tmpl w:val="09EC06AC"/>
    <w:lvl w:ilvl="0" w:tplc="872E6156">
      <w:start w:val="1"/>
      <w:numFmt w:val="bullet"/>
      <w:lvlRestart w:val="0"/>
      <w:pStyle w:val="C1H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A10A4D"/>
    <w:multiLevelType w:val="hybridMultilevel"/>
    <w:tmpl w:val="BCF8FF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0D16B1"/>
    <w:multiLevelType w:val="hybridMultilevel"/>
    <w:tmpl w:val="649AC4AC"/>
    <w:lvl w:ilvl="0" w:tplc="8F36B786">
      <w:start w:val="1"/>
      <w:numFmt w:val="decimal"/>
      <w:lvlRestart w:val="0"/>
      <w:lvlText w:val="%1."/>
      <w:lvlJc w:val="left"/>
      <w:pPr>
        <w:tabs>
          <w:tab w:val="num" w:pos="723"/>
        </w:tabs>
        <w:ind w:left="723" w:hanging="36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9C6105C"/>
    <w:multiLevelType w:val="multilevel"/>
    <w:tmpl w:val="AA4A4B7A"/>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9" w15:restartNumberingAfterBreak="0">
    <w:nsid w:val="3E981845"/>
    <w:multiLevelType w:val="hybridMultilevel"/>
    <w:tmpl w:val="9F560FAA"/>
    <w:lvl w:ilvl="0" w:tplc="3C1A2734">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0" w15:restartNumberingAfterBreak="0">
    <w:nsid w:val="3FB0021E"/>
    <w:multiLevelType w:val="hybridMultilevel"/>
    <w:tmpl w:val="A48295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504928"/>
    <w:multiLevelType w:val="hybridMultilevel"/>
    <w:tmpl w:val="9B8CE25A"/>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2" w15:restartNumberingAfterBreak="0">
    <w:nsid w:val="41896B14"/>
    <w:multiLevelType w:val="hybridMultilevel"/>
    <w:tmpl w:val="7902E710"/>
    <w:lvl w:ilvl="0" w:tplc="CFEE9024">
      <w:start w:val="1"/>
      <w:numFmt w:val="bullet"/>
      <w:pStyle w:val="ListParagraph"/>
      <w:lvlText w:val=""/>
      <w:lvlJc w:val="left"/>
      <w:pPr>
        <w:ind w:left="144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3" w15:restartNumberingAfterBreak="0">
    <w:nsid w:val="4290408B"/>
    <w:multiLevelType w:val="hybridMultilevel"/>
    <w:tmpl w:val="90A0B82A"/>
    <w:lvl w:ilvl="0" w:tplc="D4FE98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C8544A"/>
    <w:multiLevelType w:val="hybridMultilevel"/>
    <w:tmpl w:val="83DE67C0"/>
    <w:lvl w:ilvl="0" w:tplc="AEE898C0">
      <w:start w:val="1"/>
      <w:numFmt w:val="decimal"/>
      <w:lvlText w:val="%1."/>
      <w:lvlJc w:val="left"/>
      <w:pPr>
        <w:ind w:left="720" w:hanging="360"/>
      </w:pPr>
      <w:rPr>
        <w:b/>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946352A"/>
    <w:multiLevelType w:val="hybridMultilevel"/>
    <w:tmpl w:val="52A4C75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75444A"/>
    <w:multiLevelType w:val="hybridMultilevel"/>
    <w:tmpl w:val="1B084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2C2D93"/>
    <w:multiLevelType w:val="hybridMultilevel"/>
    <w:tmpl w:val="A2620868"/>
    <w:lvl w:ilvl="0" w:tplc="E488E0F4">
      <w:start w:val="1"/>
      <w:numFmt w:val="bullet"/>
      <w:pStyle w:val="Modbullet"/>
      <w:lvlText w:val=""/>
      <w:lvlJc w:val="left"/>
      <w:pPr>
        <w:tabs>
          <w:tab w:val="num" w:pos="1038"/>
        </w:tabs>
        <w:ind w:left="1038" w:hanging="360"/>
      </w:pPr>
      <w:rPr>
        <w:rFonts w:ascii="Wingdings" w:hAnsi="Wingdings" w:hint="default"/>
      </w:rPr>
    </w:lvl>
    <w:lvl w:ilvl="1" w:tplc="04090003" w:tentative="1">
      <w:start w:val="1"/>
      <w:numFmt w:val="bullet"/>
      <w:lvlText w:val="o"/>
      <w:lvlJc w:val="left"/>
      <w:pPr>
        <w:tabs>
          <w:tab w:val="num" w:pos="1758"/>
        </w:tabs>
        <w:ind w:left="1758" w:hanging="360"/>
      </w:pPr>
      <w:rPr>
        <w:rFonts w:ascii="Courier New" w:hAnsi="Courier New" w:cs="Courier New" w:hint="default"/>
      </w:rPr>
    </w:lvl>
    <w:lvl w:ilvl="2" w:tplc="04090005" w:tentative="1">
      <w:start w:val="1"/>
      <w:numFmt w:val="bullet"/>
      <w:lvlText w:val=""/>
      <w:lvlJc w:val="left"/>
      <w:pPr>
        <w:tabs>
          <w:tab w:val="num" w:pos="2478"/>
        </w:tabs>
        <w:ind w:left="2478" w:hanging="360"/>
      </w:pPr>
      <w:rPr>
        <w:rFonts w:ascii="Wingdings" w:hAnsi="Wingdings" w:hint="default"/>
      </w:rPr>
    </w:lvl>
    <w:lvl w:ilvl="3" w:tplc="04090001" w:tentative="1">
      <w:start w:val="1"/>
      <w:numFmt w:val="bullet"/>
      <w:lvlText w:val=""/>
      <w:lvlJc w:val="left"/>
      <w:pPr>
        <w:tabs>
          <w:tab w:val="num" w:pos="3198"/>
        </w:tabs>
        <w:ind w:left="3198" w:hanging="360"/>
      </w:pPr>
      <w:rPr>
        <w:rFonts w:ascii="Symbol" w:hAnsi="Symbol" w:hint="default"/>
      </w:rPr>
    </w:lvl>
    <w:lvl w:ilvl="4" w:tplc="04090003" w:tentative="1">
      <w:start w:val="1"/>
      <w:numFmt w:val="bullet"/>
      <w:lvlText w:val="o"/>
      <w:lvlJc w:val="left"/>
      <w:pPr>
        <w:tabs>
          <w:tab w:val="num" w:pos="3918"/>
        </w:tabs>
        <w:ind w:left="3918" w:hanging="360"/>
      </w:pPr>
      <w:rPr>
        <w:rFonts w:ascii="Courier New" w:hAnsi="Courier New" w:cs="Courier New" w:hint="default"/>
      </w:rPr>
    </w:lvl>
    <w:lvl w:ilvl="5" w:tplc="04090005" w:tentative="1">
      <w:start w:val="1"/>
      <w:numFmt w:val="bullet"/>
      <w:lvlText w:val=""/>
      <w:lvlJc w:val="left"/>
      <w:pPr>
        <w:tabs>
          <w:tab w:val="num" w:pos="4638"/>
        </w:tabs>
        <w:ind w:left="4638" w:hanging="360"/>
      </w:pPr>
      <w:rPr>
        <w:rFonts w:ascii="Wingdings" w:hAnsi="Wingdings" w:hint="default"/>
      </w:rPr>
    </w:lvl>
    <w:lvl w:ilvl="6" w:tplc="04090001" w:tentative="1">
      <w:start w:val="1"/>
      <w:numFmt w:val="bullet"/>
      <w:lvlText w:val=""/>
      <w:lvlJc w:val="left"/>
      <w:pPr>
        <w:tabs>
          <w:tab w:val="num" w:pos="5358"/>
        </w:tabs>
        <w:ind w:left="5358" w:hanging="360"/>
      </w:pPr>
      <w:rPr>
        <w:rFonts w:ascii="Symbol" w:hAnsi="Symbol" w:hint="default"/>
      </w:rPr>
    </w:lvl>
    <w:lvl w:ilvl="7" w:tplc="04090003" w:tentative="1">
      <w:start w:val="1"/>
      <w:numFmt w:val="bullet"/>
      <w:lvlText w:val="o"/>
      <w:lvlJc w:val="left"/>
      <w:pPr>
        <w:tabs>
          <w:tab w:val="num" w:pos="6078"/>
        </w:tabs>
        <w:ind w:left="6078" w:hanging="360"/>
      </w:pPr>
      <w:rPr>
        <w:rFonts w:ascii="Courier New" w:hAnsi="Courier New" w:cs="Courier New" w:hint="default"/>
      </w:rPr>
    </w:lvl>
    <w:lvl w:ilvl="8" w:tplc="04090005" w:tentative="1">
      <w:start w:val="1"/>
      <w:numFmt w:val="bullet"/>
      <w:lvlText w:val=""/>
      <w:lvlJc w:val="left"/>
      <w:pPr>
        <w:tabs>
          <w:tab w:val="num" w:pos="6798"/>
        </w:tabs>
        <w:ind w:left="6798" w:hanging="360"/>
      </w:pPr>
      <w:rPr>
        <w:rFonts w:ascii="Wingdings" w:hAnsi="Wingdings" w:hint="default"/>
      </w:rPr>
    </w:lvl>
  </w:abstractNum>
  <w:abstractNum w:abstractNumId="18" w15:restartNumberingAfterBreak="0">
    <w:nsid w:val="4B9A1F00"/>
    <w:multiLevelType w:val="hybridMultilevel"/>
    <w:tmpl w:val="A73C25A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D84B77"/>
    <w:multiLevelType w:val="hybridMultilevel"/>
    <w:tmpl w:val="1DFEDD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352447F"/>
    <w:multiLevelType w:val="hybridMultilevel"/>
    <w:tmpl w:val="19DA41C8"/>
    <w:lvl w:ilvl="0" w:tplc="AEE898C0">
      <w:start w:val="1"/>
      <w:numFmt w:val="decimal"/>
      <w:lvlText w:val="%1."/>
      <w:lvlJc w:val="left"/>
      <w:pPr>
        <w:ind w:left="720" w:hanging="360"/>
      </w:pPr>
      <w:rPr>
        <w:b/>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AF1231D"/>
    <w:multiLevelType w:val="hybridMultilevel"/>
    <w:tmpl w:val="84E0F0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EEC4DF6"/>
    <w:multiLevelType w:val="hybridMultilevel"/>
    <w:tmpl w:val="1DFEDD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017295E"/>
    <w:multiLevelType w:val="hybridMultilevel"/>
    <w:tmpl w:val="C0CA82B6"/>
    <w:lvl w:ilvl="0" w:tplc="B7526FE8">
      <w:start w:val="1"/>
      <w:numFmt w:val="bullet"/>
      <w:pStyle w:val="Bulletsforlivelihoods"/>
      <w:lvlText w:val=""/>
      <w:lvlPicBulletId w:val="0"/>
      <w:lvlJc w:val="left"/>
      <w:pPr>
        <w:tabs>
          <w:tab w:val="num" w:pos="1800"/>
        </w:tabs>
        <w:ind w:left="1800" w:hanging="360"/>
      </w:pPr>
      <w:rPr>
        <w:rFonts w:ascii="Symbol" w:hAnsi="Symbol" w:hint="default"/>
        <w:color w:val="auto"/>
      </w:rPr>
    </w:lvl>
    <w:lvl w:ilvl="1" w:tplc="0409000B">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68DF70C6"/>
    <w:multiLevelType w:val="hybridMultilevel"/>
    <w:tmpl w:val="5D9CA556"/>
    <w:lvl w:ilvl="0" w:tplc="AEE898C0">
      <w:start w:val="1"/>
      <w:numFmt w:val="decimal"/>
      <w:lvlText w:val="%1."/>
      <w:lvlJc w:val="left"/>
      <w:pPr>
        <w:ind w:left="720" w:hanging="360"/>
      </w:pPr>
      <w:rPr>
        <w:b/>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A40770F"/>
    <w:multiLevelType w:val="hybridMultilevel"/>
    <w:tmpl w:val="F9FCFC7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E95B0A"/>
    <w:multiLevelType w:val="hybridMultilevel"/>
    <w:tmpl w:val="CC462FA2"/>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7" w15:restartNumberingAfterBreak="0">
    <w:nsid w:val="721A306E"/>
    <w:multiLevelType w:val="hybridMultilevel"/>
    <w:tmpl w:val="E5F48464"/>
    <w:lvl w:ilvl="0" w:tplc="85B879E2">
      <w:start w:val="1"/>
      <w:numFmt w:val="bullet"/>
      <w:lvlText w:val=""/>
      <w:lvlPicBulletId w:val="1"/>
      <w:lvlJc w:val="left"/>
      <w:pPr>
        <w:tabs>
          <w:tab w:val="num" w:pos="720"/>
        </w:tabs>
        <w:ind w:left="720" w:hanging="360"/>
      </w:pPr>
      <w:rPr>
        <w:rFonts w:ascii="Symbol" w:hAnsi="Symbol" w:hint="default"/>
        <w:sz w:val="52"/>
        <w:szCs w:val="52"/>
      </w:rPr>
    </w:lvl>
    <w:lvl w:ilvl="1" w:tplc="D00AB450" w:tentative="1">
      <w:start w:val="1"/>
      <w:numFmt w:val="bullet"/>
      <w:lvlText w:val=""/>
      <w:lvlJc w:val="left"/>
      <w:pPr>
        <w:tabs>
          <w:tab w:val="num" w:pos="1440"/>
        </w:tabs>
        <w:ind w:left="1440" w:hanging="360"/>
      </w:pPr>
      <w:rPr>
        <w:rFonts w:ascii="Symbol" w:hAnsi="Symbol" w:hint="default"/>
      </w:rPr>
    </w:lvl>
    <w:lvl w:ilvl="2" w:tplc="FF7E5050" w:tentative="1">
      <w:start w:val="1"/>
      <w:numFmt w:val="bullet"/>
      <w:lvlText w:val=""/>
      <w:lvlJc w:val="left"/>
      <w:pPr>
        <w:tabs>
          <w:tab w:val="num" w:pos="2160"/>
        </w:tabs>
        <w:ind w:left="2160" w:hanging="360"/>
      </w:pPr>
      <w:rPr>
        <w:rFonts w:ascii="Symbol" w:hAnsi="Symbol" w:hint="default"/>
      </w:rPr>
    </w:lvl>
    <w:lvl w:ilvl="3" w:tplc="77B024E6" w:tentative="1">
      <w:start w:val="1"/>
      <w:numFmt w:val="bullet"/>
      <w:lvlText w:val=""/>
      <w:lvlJc w:val="left"/>
      <w:pPr>
        <w:tabs>
          <w:tab w:val="num" w:pos="2880"/>
        </w:tabs>
        <w:ind w:left="2880" w:hanging="360"/>
      </w:pPr>
      <w:rPr>
        <w:rFonts w:ascii="Symbol" w:hAnsi="Symbol" w:hint="default"/>
      </w:rPr>
    </w:lvl>
    <w:lvl w:ilvl="4" w:tplc="039E4118" w:tentative="1">
      <w:start w:val="1"/>
      <w:numFmt w:val="bullet"/>
      <w:lvlText w:val=""/>
      <w:lvlJc w:val="left"/>
      <w:pPr>
        <w:tabs>
          <w:tab w:val="num" w:pos="3600"/>
        </w:tabs>
        <w:ind w:left="3600" w:hanging="360"/>
      </w:pPr>
      <w:rPr>
        <w:rFonts w:ascii="Symbol" w:hAnsi="Symbol" w:hint="default"/>
      </w:rPr>
    </w:lvl>
    <w:lvl w:ilvl="5" w:tplc="C79887F6" w:tentative="1">
      <w:start w:val="1"/>
      <w:numFmt w:val="bullet"/>
      <w:lvlText w:val=""/>
      <w:lvlJc w:val="left"/>
      <w:pPr>
        <w:tabs>
          <w:tab w:val="num" w:pos="4320"/>
        </w:tabs>
        <w:ind w:left="4320" w:hanging="360"/>
      </w:pPr>
      <w:rPr>
        <w:rFonts w:ascii="Symbol" w:hAnsi="Symbol" w:hint="default"/>
      </w:rPr>
    </w:lvl>
    <w:lvl w:ilvl="6" w:tplc="91DACC62" w:tentative="1">
      <w:start w:val="1"/>
      <w:numFmt w:val="bullet"/>
      <w:lvlText w:val=""/>
      <w:lvlJc w:val="left"/>
      <w:pPr>
        <w:tabs>
          <w:tab w:val="num" w:pos="5040"/>
        </w:tabs>
        <w:ind w:left="5040" w:hanging="360"/>
      </w:pPr>
      <w:rPr>
        <w:rFonts w:ascii="Symbol" w:hAnsi="Symbol" w:hint="default"/>
      </w:rPr>
    </w:lvl>
    <w:lvl w:ilvl="7" w:tplc="6A84E17E" w:tentative="1">
      <w:start w:val="1"/>
      <w:numFmt w:val="bullet"/>
      <w:lvlText w:val=""/>
      <w:lvlJc w:val="left"/>
      <w:pPr>
        <w:tabs>
          <w:tab w:val="num" w:pos="5760"/>
        </w:tabs>
        <w:ind w:left="5760" w:hanging="360"/>
      </w:pPr>
      <w:rPr>
        <w:rFonts w:ascii="Symbol" w:hAnsi="Symbol" w:hint="default"/>
      </w:rPr>
    </w:lvl>
    <w:lvl w:ilvl="8" w:tplc="4F10755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7844512"/>
    <w:multiLevelType w:val="hybridMultilevel"/>
    <w:tmpl w:val="003EC7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9F87735"/>
    <w:multiLevelType w:val="hybridMultilevel"/>
    <w:tmpl w:val="23386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84617E"/>
    <w:multiLevelType w:val="hybridMultilevel"/>
    <w:tmpl w:val="1DFEDD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7FF65617"/>
    <w:multiLevelType w:val="hybridMultilevel"/>
    <w:tmpl w:val="83DE67C0"/>
    <w:lvl w:ilvl="0" w:tplc="AEE898C0">
      <w:start w:val="1"/>
      <w:numFmt w:val="decimal"/>
      <w:lvlText w:val="%1."/>
      <w:lvlJc w:val="left"/>
      <w:pPr>
        <w:ind w:left="720" w:hanging="360"/>
      </w:pPr>
      <w:rPr>
        <w:b/>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5"/>
  </w:num>
  <w:num w:numId="2">
    <w:abstractNumId w:val="18"/>
  </w:num>
  <w:num w:numId="3">
    <w:abstractNumId w:val="25"/>
  </w:num>
  <w:num w:numId="4">
    <w:abstractNumId w:val="10"/>
  </w:num>
  <w:num w:numId="5">
    <w:abstractNumId w:val="29"/>
  </w:num>
  <w:num w:numId="6">
    <w:abstractNumId w:val="16"/>
  </w:num>
  <w:num w:numId="7">
    <w:abstractNumId w:val="1"/>
  </w:num>
  <w:num w:numId="8">
    <w:abstractNumId w:val="13"/>
  </w:num>
  <w:num w:numId="9">
    <w:abstractNumId w:val="23"/>
  </w:num>
  <w:num w:numId="10">
    <w:abstractNumId w:val="5"/>
  </w:num>
  <w:num w:numId="11">
    <w:abstractNumId w:val="17"/>
  </w:num>
  <w:num w:numId="12">
    <w:abstractNumId w:val="0"/>
  </w:num>
  <w:num w:numId="13">
    <w:abstractNumId w:val="27"/>
  </w:num>
  <w:num w:numId="14">
    <w:abstractNumId w:val="6"/>
  </w:num>
  <w:num w:numId="15">
    <w:abstractNumId w:val="7"/>
  </w:num>
  <w:num w:numId="16">
    <w:abstractNumId w:val="3"/>
  </w:num>
  <w:num w:numId="17">
    <w:abstractNumId w:val="11"/>
  </w:num>
  <w:num w:numId="18">
    <w:abstractNumId w:val="28"/>
  </w:num>
  <w:num w:numId="19">
    <w:abstractNumId w:val="26"/>
  </w:num>
  <w:num w:numId="20">
    <w:abstractNumId w:val="8"/>
  </w:num>
  <w:num w:numId="21">
    <w:abstractNumId w:val="22"/>
  </w:num>
  <w:num w:numId="22">
    <w:abstractNumId w:val="9"/>
  </w:num>
  <w:num w:numId="23">
    <w:abstractNumId w:val="19"/>
  </w:num>
  <w:num w:numId="24">
    <w:abstractNumId w:val="21"/>
  </w:num>
  <w:num w:numId="25">
    <w:abstractNumId w:val="2"/>
  </w:num>
  <w:num w:numId="26">
    <w:abstractNumId w:val="31"/>
  </w:num>
  <w:num w:numId="27">
    <w:abstractNumId w:val="24"/>
  </w:num>
  <w:num w:numId="28">
    <w:abstractNumId w:val="4"/>
  </w:num>
  <w:num w:numId="29">
    <w:abstractNumId w:val="14"/>
  </w:num>
  <w:num w:numId="30">
    <w:abstractNumId w:val="20"/>
  </w:num>
  <w:num w:numId="31">
    <w:abstractNumId w:val="30"/>
  </w:num>
  <w:num w:numId="32">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displayBackgroundShape/>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D88"/>
    <w:rsid w:val="000001B3"/>
    <w:rsid w:val="000008E5"/>
    <w:rsid w:val="00001E3E"/>
    <w:rsid w:val="00002030"/>
    <w:rsid w:val="00002FB7"/>
    <w:rsid w:val="00015E66"/>
    <w:rsid w:val="00020632"/>
    <w:rsid w:val="0002653A"/>
    <w:rsid w:val="000420AD"/>
    <w:rsid w:val="00042914"/>
    <w:rsid w:val="00043B36"/>
    <w:rsid w:val="00043F2E"/>
    <w:rsid w:val="00047EE5"/>
    <w:rsid w:val="00051896"/>
    <w:rsid w:val="00056CC8"/>
    <w:rsid w:val="00074790"/>
    <w:rsid w:val="00087559"/>
    <w:rsid w:val="00091CE0"/>
    <w:rsid w:val="00092615"/>
    <w:rsid w:val="000954F0"/>
    <w:rsid w:val="000A1435"/>
    <w:rsid w:val="000B204D"/>
    <w:rsid w:val="000C5339"/>
    <w:rsid w:val="000C7427"/>
    <w:rsid w:val="000D7FC6"/>
    <w:rsid w:val="000E33BC"/>
    <w:rsid w:val="000E3D4B"/>
    <w:rsid w:val="001468FE"/>
    <w:rsid w:val="0014713D"/>
    <w:rsid w:val="00152DBF"/>
    <w:rsid w:val="00157C46"/>
    <w:rsid w:val="00165620"/>
    <w:rsid w:val="001706C6"/>
    <w:rsid w:val="001909F8"/>
    <w:rsid w:val="001913CC"/>
    <w:rsid w:val="001924AF"/>
    <w:rsid w:val="001A4F87"/>
    <w:rsid w:val="001A5D88"/>
    <w:rsid w:val="001B6911"/>
    <w:rsid w:val="001D5363"/>
    <w:rsid w:val="001D588E"/>
    <w:rsid w:val="001E0B15"/>
    <w:rsid w:val="001E18E2"/>
    <w:rsid w:val="001E4A5E"/>
    <w:rsid w:val="001E55CE"/>
    <w:rsid w:val="00200061"/>
    <w:rsid w:val="00200CD0"/>
    <w:rsid w:val="00220CDB"/>
    <w:rsid w:val="00232132"/>
    <w:rsid w:val="00241459"/>
    <w:rsid w:val="0024697F"/>
    <w:rsid w:val="00247DF0"/>
    <w:rsid w:val="002524B6"/>
    <w:rsid w:val="00254388"/>
    <w:rsid w:val="00260294"/>
    <w:rsid w:val="00262327"/>
    <w:rsid w:val="00270A8B"/>
    <w:rsid w:val="002828ED"/>
    <w:rsid w:val="00283BDC"/>
    <w:rsid w:val="00284B2F"/>
    <w:rsid w:val="00284C30"/>
    <w:rsid w:val="00285298"/>
    <w:rsid w:val="00286394"/>
    <w:rsid w:val="00292826"/>
    <w:rsid w:val="002A53D4"/>
    <w:rsid w:val="002B4A40"/>
    <w:rsid w:val="002C5438"/>
    <w:rsid w:val="002D16CB"/>
    <w:rsid w:val="002D5B15"/>
    <w:rsid w:val="002F22E1"/>
    <w:rsid w:val="003027F0"/>
    <w:rsid w:val="00320975"/>
    <w:rsid w:val="00331701"/>
    <w:rsid w:val="003325F0"/>
    <w:rsid w:val="00347A62"/>
    <w:rsid w:val="00357A0D"/>
    <w:rsid w:val="00365656"/>
    <w:rsid w:val="00382F41"/>
    <w:rsid w:val="003A48D8"/>
    <w:rsid w:val="003A5D5A"/>
    <w:rsid w:val="003B1736"/>
    <w:rsid w:val="003B78C0"/>
    <w:rsid w:val="003B7A0A"/>
    <w:rsid w:val="003E7751"/>
    <w:rsid w:val="0041593F"/>
    <w:rsid w:val="00416702"/>
    <w:rsid w:val="00426F38"/>
    <w:rsid w:val="0042713F"/>
    <w:rsid w:val="0043326C"/>
    <w:rsid w:val="00434F5B"/>
    <w:rsid w:val="00435E9D"/>
    <w:rsid w:val="00437887"/>
    <w:rsid w:val="00437B2B"/>
    <w:rsid w:val="00442E7D"/>
    <w:rsid w:val="0044511D"/>
    <w:rsid w:val="004469A0"/>
    <w:rsid w:val="004610DE"/>
    <w:rsid w:val="004621A1"/>
    <w:rsid w:val="0046725B"/>
    <w:rsid w:val="0048741E"/>
    <w:rsid w:val="00491787"/>
    <w:rsid w:val="004A4BC9"/>
    <w:rsid w:val="004A63FA"/>
    <w:rsid w:val="004A743B"/>
    <w:rsid w:val="004C086E"/>
    <w:rsid w:val="004C194C"/>
    <w:rsid w:val="004C3D92"/>
    <w:rsid w:val="004C5A6F"/>
    <w:rsid w:val="004D0B96"/>
    <w:rsid w:val="004D52D6"/>
    <w:rsid w:val="004E0C50"/>
    <w:rsid w:val="004E3C28"/>
    <w:rsid w:val="004E50FD"/>
    <w:rsid w:val="004F082E"/>
    <w:rsid w:val="004F182C"/>
    <w:rsid w:val="004F5951"/>
    <w:rsid w:val="00505466"/>
    <w:rsid w:val="005058ED"/>
    <w:rsid w:val="0050723D"/>
    <w:rsid w:val="00522D8F"/>
    <w:rsid w:val="00546958"/>
    <w:rsid w:val="0054796D"/>
    <w:rsid w:val="00561AFF"/>
    <w:rsid w:val="00572B5C"/>
    <w:rsid w:val="005740A7"/>
    <w:rsid w:val="005771C5"/>
    <w:rsid w:val="00580611"/>
    <w:rsid w:val="00584F01"/>
    <w:rsid w:val="00587294"/>
    <w:rsid w:val="0059505B"/>
    <w:rsid w:val="0059603B"/>
    <w:rsid w:val="00597799"/>
    <w:rsid w:val="00597CD5"/>
    <w:rsid w:val="005A3899"/>
    <w:rsid w:val="005B654C"/>
    <w:rsid w:val="005C12D5"/>
    <w:rsid w:val="005D2F05"/>
    <w:rsid w:val="005D32F5"/>
    <w:rsid w:val="005D72BD"/>
    <w:rsid w:val="005E0550"/>
    <w:rsid w:val="005E1D79"/>
    <w:rsid w:val="005F5D5B"/>
    <w:rsid w:val="005F73A6"/>
    <w:rsid w:val="0060099F"/>
    <w:rsid w:val="00612ECC"/>
    <w:rsid w:val="0062104A"/>
    <w:rsid w:val="006350F6"/>
    <w:rsid w:val="006468C3"/>
    <w:rsid w:val="00646C08"/>
    <w:rsid w:val="00661658"/>
    <w:rsid w:val="00662A6E"/>
    <w:rsid w:val="00664D40"/>
    <w:rsid w:val="0067700E"/>
    <w:rsid w:val="00677502"/>
    <w:rsid w:val="00677E24"/>
    <w:rsid w:val="006802A0"/>
    <w:rsid w:val="00680C93"/>
    <w:rsid w:val="006850E2"/>
    <w:rsid w:val="00687157"/>
    <w:rsid w:val="006908C7"/>
    <w:rsid w:val="00691713"/>
    <w:rsid w:val="006943B5"/>
    <w:rsid w:val="006A2EBB"/>
    <w:rsid w:val="006B33A1"/>
    <w:rsid w:val="006C28DA"/>
    <w:rsid w:val="006D101D"/>
    <w:rsid w:val="006E15C5"/>
    <w:rsid w:val="006E1C2A"/>
    <w:rsid w:val="006F62F3"/>
    <w:rsid w:val="007015C2"/>
    <w:rsid w:val="00705B2C"/>
    <w:rsid w:val="00712A37"/>
    <w:rsid w:val="007149E7"/>
    <w:rsid w:val="00722F26"/>
    <w:rsid w:val="007350A8"/>
    <w:rsid w:val="007574E1"/>
    <w:rsid w:val="00770AD4"/>
    <w:rsid w:val="00772CED"/>
    <w:rsid w:val="00775114"/>
    <w:rsid w:val="0078090E"/>
    <w:rsid w:val="007916D5"/>
    <w:rsid w:val="00795E9D"/>
    <w:rsid w:val="0079627A"/>
    <w:rsid w:val="007A13C5"/>
    <w:rsid w:val="007B1879"/>
    <w:rsid w:val="007B1A89"/>
    <w:rsid w:val="007B76DE"/>
    <w:rsid w:val="007C0FF3"/>
    <w:rsid w:val="007C694C"/>
    <w:rsid w:val="007D13C5"/>
    <w:rsid w:val="007D463E"/>
    <w:rsid w:val="007E07BD"/>
    <w:rsid w:val="007E393B"/>
    <w:rsid w:val="007F020D"/>
    <w:rsid w:val="007F0E5A"/>
    <w:rsid w:val="007F7922"/>
    <w:rsid w:val="0080062E"/>
    <w:rsid w:val="0080231D"/>
    <w:rsid w:val="008035B6"/>
    <w:rsid w:val="00822D95"/>
    <w:rsid w:val="00825B5E"/>
    <w:rsid w:val="0084427C"/>
    <w:rsid w:val="008462B6"/>
    <w:rsid w:val="00853403"/>
    <w:rsid w:val="0085490E"/>
    <w:rsid w:val="008616FB"/>
    <w:rsid w:val="008668C6"/>
    <w:rsid w:val="008701D7"/>
    <w:rsid w:val="00870F71"/>
    <w:rsid w:val="00874924"/>
    <w:rsid w:val="00882149"/>
    <w:rsid w:val="0088468F"/>
    <w:rsid w:val="00892EBC"/>
    <w:rsid w:val="008943D9"/>
    <w:rsid w:val="008A6E76"/>
    <w:rsid w:val="008B5185"/>
    <w:rsid w:val="008B704F"/>
    <w:rsid w:val="008C2392"/>
    <w:rsid w:val="008D29DC"/>
    <w:rsid w:val="008E097C"/>
    <w:rsid w:val="008E14A0"/>
    <w:rsid w:val="008E539C"/>
    <w:rsid w:val="008E6F90"/>
    <w:rsid w:val="008F6984"/>
    <w:rsid w:val="008F6EB6"/>
    <w:rsid w:val="00903887"/>
    <w:rsid w:val="00906110"/>
    <w:rsid w:val="0091438F"/>
    <w:rsid w:val="00916700"/>
    <w:rsid w:val="00916C93"/>
    <w:rsid w:val="00932EE8"/>
    <w:rsid w:val="009567DF"/>
    <w:rsid w:val="00980D55"/>
    <w:rsid w:val="00985F5C"/>
    <w:rsid w:val="00990BAB"/>
    <w:rsid w:val="00992FD5"/>
    <w:rsid w:val="00994094"/>
    <w:rsid w:val="009974F0"/>
    <w:rsid w:val="009A5D69"/>
    <w:rsid w:val="009A6CC3"/>
    <w:rsid w:val="009B55B9"/>
    <w:rsid w:val="009B71BE"/>
    <w:rsid w:val="009D1F49"/>
    <w:rsid w:val="009F5FEF"/>
    <w:rsid w:val="009F6191"/>
    <w:rsid w:val="00A0100E"/>
    <w:rsid w:val="00A03F89"/>
    <w:rsid w:val="00A101C5"/>
    <w:rsid w:val="00A155E7"/>
    <w:rsid w:val="00A20E9C"/>
    <w:rsid w:val="00A32C28"/>
    <w:rsid w:val="00A33134"/>
    <w:rsid w:val="00A44C8B"/>
    <w:rsid w:val="00A51BF4"/>
    <w:rsid w:val="00A53470"/>
    <w:rsid w:val="00A54518"/>
    <w:rsid w:val="00A54B64"/>
    <w:rsid w:val="00A55DCB"/>
    <w:rsid w:val="00A56FD2"/>
    <w:rsid w:val="00A77573"/>
    <w:rsid w:val="00A82B78"/>
    <w:rsid w:val="00A94456"/>
    <w:rsid w:val="00AB55DB"/>
    <w:rsid w:val="00AB6C62"/>
    <w:rsid w:val="00AC3413"/>
    <w:rsid w:val="00AD3350"/>
    <w:rsid w:val="00AE286C"/>
    <w:rsid w:val="00AE3934"/>
    <w:rsid w:val="00AE6605"/>
    <w:rsid w:val="00B02E71"/>
    <w:rsid w:val="00B127E7"/>
    <w:rsid w:val="00B16FC2"/>
    <w:rsid w:val="00B222FA"/>
    <w:rsid w:val="00B27A8C"/>
    <w:rsid w:val="00B32825"/>
    <w:rsid w:val="00B37818"/>
    <w:rsid w:val="00B51006"/>
    <w:rsid w:val="00B536F2"/>
    <w:rsid w:val="00B540BA"/>
    <w:rsid w:val="00B55D06"/>
    <w:rsid w:val="00B645F7"/>
    <w:rsid w:val="00B654A2"/>
    <w:rsid w:val="00B65E1F"/>
    <w:rsid w:val="00B67B40"/>
    <w:rsid w:val="00B77804"/>
    <w:rsid w:val="00B873E6"/>
    <w:rsid w:val="00BA0E44"/>
    <w:rsid w:val="00BA54F9"/>
    <w:rsid w:val="00BC24A8"/>
    <w:rsid w:val="00BD0383"/>
    <w:rsid w:val="00BD5354"/>
    <w:rsid w:val="00BF52C0"/>
    <w:rsid w:val="00C116D2"/>
    <w:rsid w:val="00C11D63"/>
    <w:rsid w:val="00C248BA"/>
    <w:rsid w:val="00C30265"/>
    <w:rsid w:val="00C317D8"/>
    <w:rsid w:val="00C322CF"/>
    <w:rsid w:val="00C324E6"/>
    <w:rsid w:val="00C33DC3"/>
    <w:rsid w:val="00C3619F"/>
    <w:rsid w:val="00C4063B"/>
    <w:rsid w:val="00C54135"/>
    <w:rsid w:val="00C54BBC"/>
    <w:rsid w:val="00C5649B"/>
    <w:rsid w:val="00C65957"/>
    <w:rsid w:val="00C7182C"/>
    <w:rsid w:val="00C7343D"/>
    <w:rsid w:val="00CB031F"/>
    <w:rsid w:val="00CB16E6"/>
    <w:rsid w:val="00CB6617"/>
    <w:rsid w:val="00CC4F02"/>
    <w:rsid w:val="00CE6EF4"/>
    <w:rsid w:val="00CF1698"/>
    <w:rsid w:val="00D10A6A"/>
    <w:rsid w:val="00D161A4"/>
    <w:rsid w:val="00D20D08"/>
    <w:rsid w:val="00D25347"/>
    <w:rsid w:val="00D30C59"/>
    <w:rsid w:val="00D3184F"/>
    <w:rsid w:val="00D449DD"/>
    <w:rsid w:val="00D471A8"/>
    <w:rsid w:val="00D5129F"/>
    <w:rsid w:val="00D5174B"/>
    <w:rsid w:val="00D67536"/>
    <w:rsid w:val="00D7069E"/>
    <w:rsid w:val="00D800AD"/>
    <w:rsid w:val="00D9366A"/>
    <w:rsid w:val="00D9744C"/>
    <w:rsid w:val="00DA0DC3"/>
    <w:rsid w:val="00DA6D36"/>
    <w:rsid w:val="00DB3D32"/>
    <w:rsid w:val="00DC4196"/>
    <w:rsid w:val="00DC5560"/>
    <w:rsid w:val="00DC5CFD"/>
    <w:rsid w:val="00DD3C29"/>
    <w:rsid w:val="00DF69C3"/>
    <w:rsid w:val="00DF739D"/>
    <w:rsid w:val="00E02B89"/>
    <w:rsid w:val="00E04A15"/>
    <w:rsid w:val="00E21A0F"/>
    <w:rsid w:val="00E33ABB"/>
    <w:rsid w:val="00E423E3"/>
    <w:rsid w:val="00E43453"/>
    <w:rsid w:val="00E44143"/>
    <w:rsid w:val="00E5247D"/>
    <w:rsid w:val="00E53F9B"/>
    <w:rsid w:val="00E54AC6"/>
    <w:rsid w:val="00E56D8B"/>
    <w:rsid w:val="00E56E2F"/>
    <w:rsid w:val="00E57B0C"/>
    <w:rsid w:val="00EA2A01"/>
    <w:rsid w:val="00EA505D"/>
    <w:rsid w:val="00EB5BD2"/>
    <w:rsid w:val="00EC4EB0"/>
    <w:rsid w:val="00ED06AA"/>
    <w:rsid w:val="00ED38F2"/>
    <w:rsid w:val="00ED3A41"/>
    <w:rsid w:val="00ED3E63"/>
    <w:rsid w:val="00ED4D8C"/>
    <w:rsid w:val="00EE07D5"/>
    <w:rsid w:val="00EE4DBC"/>
    <w:rsid w:val="00EE5100"/>
    <w:rsid w:val="00F00457"/>
    <w:rsid w:val="00F03D1F"/>
    <w:rsid w:val="00F1520B"/>
    <w:rsid w:val="00F26D1D"/>
    <w:rsid w:val="00F4313C"/>
    <w:rsid w:val="00F440DF"/>
    <w:rsid w:val="00F45CCF"/>
    <w:rsid w:val="00F540C2"/>
    <w:rsid w:val="00F5493C"/>
    <w:rsid w:val="00F558F7"/>
    <w:rsid w:val="00F664E0"/>
    <w:rsid w:val="00F73735"/>
    <w:rsid w:val="00F8006B"/>
    <w:rsid w:val="00FA6465"/>
    <w:rsid w:val="00FA7DC5"/>
    <w:rsid w:val="00FB11B7"/>
    <w:rsid w:val="00FB4BF7"/>
    <w:rsid w:val="00FC5FF8"/>
    <w:rsid w:val="00FC7FF4"/>
    <w:rsid w:val="00FD3A39"/>
    <w:rsid w:val="00FD4E85"/>
    <w:rsid w:val="00FE3FAB"/>
    <w:rsid w:val="00FE5D76"/>
    <w:rsid w:val="00FF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AB116B8"/>
  <w15:docId w15:val="{A2585158-309F-483D-9533-D9D252A2A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20CDB"/>
    <w:pPr>
      <w:spacing w:before="80" w:after="80"/>
      <w:jc w:val="both"/>
    </w:pPr>
    <w:rPr>
      <w:rFonts w:ascii="Calibri" w:hAnsi="Calibri"/>
      <w:sz w:val="22"/>
      <w:szCs w:val="24"/>
      <w:lang w:val="en-AU" w:eastAsia="en-US"/>
    </w:rPr>
  </w:style>
  <w:style w:type="paragraph" w:styleId="Heading1">
    <w:name w:val="heading 1"/>
    <w:basedOn w:val="Normal"/>
    <w:next w:val="Normal"/>
    <w:qFormat/>
    <w:rsid w:val="00220CDB"/>
    <w:pPr>
      <w:keepNext/>
      <w:tabs>
        <w:tab w:val="left" w:pos="851"/>
      </w:tabs>
      <w:spacing w:before="120" w:after="240"/>
      <w:jc w:val="left"/>
      <w:outlineLvl w:val="0"/>
    </w:pPr>
    <w:rPr>
      <w:rFonts w:ascii="Arial Black" w:hAnsi="Arial Black"/>
      <w:sz w:val="28"/>
      <w:lang w:val="en-NZ"/>
    </w:rPr>
  </w:style>
  <w:style w:type="paragraph" w:styleId="Heading2">
    <w:name w:val="heading 2"/>
    <w:basedOn w:val="Normal"/>
    <w:next w:val="Normal"/>
    <w:autoRedefine/>
    <w:qFormat/>
    <w:rsid w:val="00220CDB"/>
    <w:pPr>
      <w:keepNext/>
      <w:tabs>
        <w:tab w:val="left" w:pos="851"/>
      </w:tabs>
      <w:spacing w:before="200" w:after="200"/>
      <w:jc w:val="left"/>
      <w:outlineLvl w:val="1"/>
    </w:pPr>
    <w:rPr>
      <w:rFonts w:ascii="Arial Black" w:hAnsi="Arial Black"/>
      <w:lang w:val="en-NZ"/>
    </w:rPr>
  </w:style>
  <w:style w:type="paragraph" w:styleId="Heading3">
    <w:name w:val="heading 3"/>
    <w:basedOn w:val="Normal"/>
    <w:next w:val="Normal"/>
    <w:link w:val="Heading3Char"/>
    <w:qFormat/>
    <w:rsid w:val="00220CDB"/>
    <w:pPr>
      <w:keepNext/>
      <w:shd w:val="clear" w:color="auto" w:fill="D9D9D9"/>
      <w:ind w:firstLine="35"/>
      <w:jc w:val="left"/>
      <w:outlineLvl w:val="2"/>
    </w:pPr>
    <w:rPr>
      <w:rFonts w:ascii="Hand Of Sean (Demo)" w:hAnsi="Hand Of Sean (Demo)"/>
      <w:b/>
      <w:sz w:val="28"/>
      <w:lang w:val="en-NZ"/>
    </w:rPr>
  </w:style>
  <w:style w:type="paragraph" w:styleId="Heading4">
    <w:name w:val="heading 4"/>
    <w:basedOn w:val="Normal"/>
    <w:next w:val="Normal"/>
    <w:qFormat/>
    <w:rsid w:val="00220CDB"/>
    <w:pPr>
      <w:keepNext/>
      <w:outlineLvl w:val="3"/>
    </w:pPr>
    <w:rPr>
      <w:sz w:val="28"/>
    </w:rPr>
  </w:style>
  <w:style w:type="paragraph" w:styleId="Heading5">
    <w:name w:val="heading 5"/>
    <w:basedOn w:val="Normal"/>
    <w:next w:val="Normal"/>
    <w:qFormat/>
    <w:rsid w:val="00220CDB"/>
    <w:pPr>
      <w:keepNext/>
      <w:outlineLvl w:val="4"/>
    </w:pPr>
    <w:rPr>
      <w:b/>
      <w:bCs/>
      <w:sz w:val="36"/>
    </w:rPr>
  </w:style>
  <w:style w:type="paragraph" w:styleId="Heading6">
    <w:name w:val="heading 6"/>
    <w:basedOn w:val="Normal"/>
    <w:next w:val="Normal"/>
    <w:qFormat/>
    <w:rsid w:val="00220CDB"/>
    <w:pPr>
      <w:keepNext/>
      <w:outlineLvl w:val="5"/>
    </w:pPr>
    <w:rPr>
      <w:b/>
      <w:bCs/>
      <w:sz w:val="28"/>
    </w:rPr>
  </w:style>
  <w:style w:type="paragraph" w:styleId="Heading7">
    <w:name w:val="heading 7"/>
    <w:basedOn w:val="Normal"/>
    <w:next w:val="Normal"/>
    <w:qFormat/>
    <w:rsid w:val="00220CDB"/>
    <w:pPr>
      <w:keepNext/>
      <w:jc w:val="center"/>
      <w:outlineLvl w:val="6"/>
    </w:pPr>
    <w:rPr>
      <w:b/>
      <w:bCs/>
      <w:sz w:val="48"/>
    </w:rPr>
  </w:style>
  <w:style w:type="paragraph" w:styleId="Heading8">
    <w:name w:val="heading 8"/>
    <w:basedOn w:val="Normal"/>
    <w:next w:val="Normal"/>
    <w:qFormat/>
    <w:rsid w:val="00220CDB"/>
    <w:pPr>
      <w:keepNext/>
      <w:outlineLvl w:val="7"/>
    </w:pPr>
    <w:rPr>
      <w:b/>
      <w:bCs/>
      <w:sz w:val="48"/>
    </w:rPr>
  </w:style>
  <w:style w:type="paragraph" w:styleId="Heading9">
    <w:name w:val="heading 9"/>
    <w:basedOn w:val="Normal"/>
    <w:next w:val="Normal"/>
    <w:qFormat/>
    <w:rsid w:val="00220CDB"/>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20CDB"/>
    <w:rPr>
      <w:rFonts w:ascii="Hand Of Sean (Demo)" w:hAnsi="Hand Of Sean (Demo)"/>
      <w:b/>
      <w:sz w:val="28"/>
      <w:szCs w:val="24"/>
      <w:shd w:val="clear" w:color="auto" w:fill="D9D9D9"/>
      <w:lang w:eastAsia="en-US"/>
    </w:rPr>
  </w:style>
  <w:style w:type="paragraph" w:styleId="Title">
    <w:name w:val="Title"/>
    <w:basedOn w:val="Normal"/>
    <w:link w:val="TitleChar"/>
    <w:qFormat/>
    <w:rsid w:val="00220CDB"/>
    <w:pPr>
      <w:tabs>
        <w:tab w:val="left" w:pos="4560"/>
      </w:tabs>
      <w:jc w:val="center"/>
    </w:pPr>
    <w:rPr>
      <w:b/>
      <w:bCs/>
      <w:sz w:val="36"/>
    </w:rPr>
  </w:style>
  <w:style w:type="paragraph" w:styleId="Footer">
    <w:name w:val="footer"/>
    <w:basedOn w:val="Normal"/>
    <w:link w:val="FooterChar"/>
    <w:rsid w:val="00220CDB"/>
    <w:pPr>
      <w:tabs>
        <w:tab w:val="center" w:pos="4153"/>
        <w:tab w:val="right" w:pos="8306"/>
      </w:tabs>
    </w:pPr>
  </w:style>
  <w:style w:type="paragraph" w:styleId="BodyText2">
    <w:name w:val="Body Text 2"/>
    <w:basedOn w:val="Normal"/>
    <w:link w:val="BodyText2Char"/>
    <w:rsid w:val="00220CDB"/>
  </w:style>
  <w:style w:type="character" w:customStyle="1" w:styleId="BodyText2Char">
    <w:name w:val="Body Text 2 Char"/>
    <w:basedOn w:val="DefaultParagraphFont"/>
    <w:link w:val="BodyText2"/>
    <w:rsid w:val="00220CDB"/>
    <w:rPr>
      <w:rFonts w:ascii="Calibri" w:hAnsi="Calibri"/>
      <w:sz w:val="22"/>
      <w:szCs w:val="24"/>
      <w:lang w:val="en-AU" w:eastAsia="en-US"/>
    </w:rPr>
  </w:style>
  <w:style w:type="paragraph" w:styleId="BodyTextIndent2">
    <w:name w:val="Body Text Indent 2"/>
    <w:basedOn w:val="Normal"/>
    <w:rsid w:val="00220CDB"/>
    <w:pPr>
      <w:ind w:left="720"/>
    </w:pPr>
  </w:style>
  <w:style w:type="paragraph" w:styleId="Header">
    <w:name w:val="header"/>
    <w:basedOn w:val="Normal"/>
    <w:link w:val="HeaderChar"/>
    <w:uiPriority w:val="99"/>
    <w:rsid w:val="00220CDB"/>
    <w:pPr>
      <w:tabs>
        <w:tab w:val="center" w:pos="4153"/>
        <w:tab w:val="right" w:pos="8306"/>
      </w:tabs>
    </w:pPr>
  </w:style>
  <w:style w:type="character" w:customStyle="1" w:styleId="HeaderChar">
    <w:name w:val="Header Char"/>
    <w:basedOn w:val="DefaultParagraphFont"/>
    <w:link w:val="Header"/>
    <w:uiPriority w:val="99"/>
    <w:rsid w:val="00220CDB"/>
    <w:rPr>
      <w:rFonts w:ascii="Calibri" w:hAnsi="Calibri"/>
      <w:sz w:val="22"/>
      <w:szCs w:val="24"/>
      <w:lang w:val="en-AU" w:eastAsia="en-US"/>
    </w:rPr>
  </w:style>
  <w:style w:type="character" w:styleId="PageNumber">
    <w:name w:val="page number"/>
    <w:basedOn w:val="DefaultParagraphFont"/>
    <w:rsid w:val="00220CDB"/>
  </w:style>
  <w:style w:type="paragraph" w:customStyle="1" w:styleId="xl24">
    <w:name w:val="xl24"/>
    <w:basedOn w:val="Normal"/>
    <w:rsid w:val="00220CDB"/>
    <w:pPr>
      <w:pBdr>
        <w:left w:val="single" w:sz="8" w:space="0" w:color="auto"/>
      </w:pBdr>
      <w:spacing w:before="100" w:beforeAutospacing="1" w:after="100" w:afterAutospacing="1"/>
    </w:pPr>
    <w:rPr>
      <w:rFonts w:eastAsia="Arial Unicode MS" w:cs="Arial Unicode MS"/>
      <w:b/>
      <w:bCs/>
    </w:rPr>
  </w:style>
  <w:style w:type="paragraph" w:styleId="BodyTextIndent">
    <w:name w:val="Body Text Indent"/>
    <w:basedOn w:val="Normal"/>
    <w:rsid w:val="00220CDB"/>
    <w:pPr>
      <w:ind w:left="720"/>
    </w:pPr>
    <w:rPr>
      <w:b/>
      <w:bCs/>
      <w:shd w:val="clear" w:color="auto" w:fill="595959"/>
    </w:rPr>
  </w:style>
  <w:style w:type="paragraph" w:customStyle="1" w:styleId="Default">
    <w:name w:val="Default"/>
    <w:rsid w:val="00220CDB"/>
    <w:pPr>
      <w:autoSpaceDE w:val="0"/>
      <w:autoSpaceDN w:val="0"/>
      <w:adjustRightInd w:val="0"/>
    </w:pPr>
    <w:rPr>
      <w:color w:val="000000"/>
      <w:sz w:val="24"/>
      <w:szCs w:val="24"/>
      <w:lang w:val="en-US" w:eastAsia="en-US"/>
    </w:rPr>
  </w:style>
  <w:style w:type="paragraph" w:styleId="BodyText">
    <w:name w:val="Body Text"/>
    <w:basedOn w:val="Normal"/>
    <w:rsid w:val="00220CDB"/>
    <w:rPr>
      <w:b/>
      <w:bCs/>
      <w:sz w:val="52"/>
    </w:rPr>
  </w:style>
  <w:style w:type="paragraph" w:styleId="BodyTextIndent3">
    <w:name w:val="Body Text Indent 3"/>
    <w:basedOn w:val="Normal"/>
    <w:rsid w:val="00220CDB"/>
    <w:pPr>
      <w:ind w:left="1440"/>
    </w:pPr>
    <w:rPr>
      <w:b/>
      <w:bCs/>
      <w:i/>
      <w:iCs/>
      <w:shd w:val="clear" w:color="auto" w:fill="C0C0C0"/>
    </w:rPr>
  </w:style>
  <w:style w:type="paragraph" w:styleId="BodyText3">
    <w:name w:val="Body Text 3"/>
    <w:basedOn w:val="Normal"/>
    <w:rsid w:val="00220CDB"/>
    <w:rPr>
      <w:b/>
      <w:bCs/>
      <w:i/>
      <w:iCs/>
      <w:shd w:val="clear" w:color="auto" w:fill="808080"/>
    </w:rPr>
  </w:style>
  <w:style w:type="paragraph" w:styleId="TOC1">
    <w:name w:val="toc 1"/>
    <w:basedOn w:val="Normal"/>
    <w:next w:val="Normal"/>
    <w:autoRedefine/>
    <w:uiPriority w:val="39"/>
    <w:rsid w:val="00220CDB"/>
    <w:pPr>
      <w:jc w:val="left"/>
    </w:pPr>
  </w:style>
  <w:style w:type="paragraph" w:styleId="TOC3">
    <w:name w:val="toc 3"/>
    <w:basedOn w:val="Normal"/>
    <w:next w:val="Normal"/>
    <w:autoRedefine/>
    <w:uiPriority w:val="39"/>
    <w:rsid w:val="00220CDB"/>
    <w:pPr>
      <w:tabs>
        <w:tab w:val="left" w:pos="1200"/>
        <w:tab w:val="right" w:leader="dot" w:pos="9289"/>
      </w:tabs>
      <w:ind w:left="480"/>
    </w:pPr>
  </w:style>
  <w:style w:type="paragraph" w:styleId="TOC2">
    <w:name w:val="toc 2"/>
    <w:basedOn w:val="Normal"/>
    <w:next w:val="Normal"/>
    <w:autoRedefine/>
    <w:uiPriority w:val="39"/>
    <w:rsid w:val="00220CDB"/>
    <w:pPr>
      <w:tabs>
        <w:tab w:val="left" w:pos="1260"/>
        <w:tab w:val="right" w:leader="dot" w:pos="9289"/>
      </w:tabs>
      <w:ind w:left="240"/>
    </w:pPr>
  </w:style>
  <w:style w:type="character" w:styleId="Hyperlink">
    <w:name w:val="Hyperlink"/>
    <w:basedOn w:val="DefaultParagraphFont"/>
    <w:uiPriority w:val="99"/>
    <w:rsid w:val="00220CDB"/>
    <w:rPr>
      <w:color w:val="0000FF"/>
      <w:u w:val="single"/>
    </w:rPr>
  </w:style>
  <w:style w:type="paragraph" w:styleId="FootnoteText">
    <w:name w:val="footnote text"/>
    <w:basedOn w:val="Normal"/>
    <w:semiHidden/>
    <w:rsid w:val="00220CDB"/>
    <w:rPr>
      <w:sz w:val="20"/>
      <w:szCs w:val="20"/>
    </w:rPr>
  </w:style>
  <w:style w:type="character" w:styleId="FootnoteReference">
    <w:name w:val="footnote reference"/>
    <w:basedOn w:val="DefaultParagraphFont"/>
    <w:semiHidden/>
    <w:rsid w:val="00220CDB"/>
    <w:rPr>
      <w:vertAlign w:val="superscript"/>
    </w:rPr>
  </w:style>
  <w:style w:type="character" w:customStyle="1" w:styleId="UnresolvedMention1">
    <w:name w:val="Unresolved Mention1"/>
    <w:basedOn w:val="DefaultParagraphFont"/>
    <w:uiPriority w:val="99"/>
    <w:semiHidden/>
    <w:unhideWhenUsed/>
    <w:rsid w:val="00220CDB"/>
    <w:rPr>
      <w:color w:val="808080"/>
      <w:shd w:val="clear" w:color="auto" w:fill="E6E6E6"/>
    </w:rPr>
  </w:style>
  <w:style w:type="paragraph" w:customStyle="1" w:styleId="StyleHeading1PatternClearGray-25">
    <w:name w:val="Style Heading 1 + Pattern: Clear (Gray-25%)"/>
    <w:basedOn w:val="Heading1"/>
    <w:rsid w:val="00220CDB"/>
    <w:pPr>
      <w:spacing w:before="360" w:after="360"/>
    </w:pPr>
    <w:rPr>
      <w:bCs/>
      <w:shd w:val="clear" w:color="auto" w:fill="C0C0C0"/>
    </w:rPr>
  </w:style>
  <w:style w:type="paragraph" w:customStyle="1" w:styleId="IntroForTrainers">
    <w:name w:val="IntroForTrainers"/>
    <w:basedOn w:val="Heading2"/>
    <w:rsid w:val="00220CDB"/>
  </w:style>
  <w:style w:type="paragraph" w:styleId="Caption">
    <w:name w:val="caption"/>
    <w:basedOn w:val="Normal"/>
    <w:next w:val="Normal"/>
    <w:qFormat/>
    <w:rsid w:val="00220CDB"/>
    <w:rPr>
      <w:b/>
      <w:bCs/>
      <w:szCs w:val="20"/>
    </w:rPr>
  </w:style>
  <w:style w:type="paragraph" w:styleId="TableofFigures">
    <w:name w:val="table of figures"/>
    <w:basedOn w:val="Normal"/>
    <w:next w:val="Normal"/>
    <w:uiPriority w:val="99"/>
    <w:rsid w:val="00220CDB"/>
    <w:pPr>
      <w:ind w:left="480" w:hanging="480"/>
    </w:pPr>
  </w:style>
  <w:style w:type="paragraph" w:customStyle="1" w:styleId="Bulletsforlivelihoods">
    <w:name w:val="Bullets for livelihoods"/>
    <w:basedOn w:val="Normal"/>
    <w:rsid w:val="00220CDB"/>
    <w:pPr>
      <w:numPr>
        <w:numId w:val="9"/>
      </w:numPr>
      <w:spacing w:before="240"/>
    </w:pPr>
    <w:rPr>
      <w:b/>
      <w:szCs w:val="28"/>
    </w:rPr>
  </w:style>
  <w:style w:type="paragraph" w:styleId="TOC4">
    <w:name w:val="toc 4"/>
    <w:basedOn w:val="Normal"/>
    <w:next w:val="Normal"/>
    <w:autoRedefine/>
    <w:rsid w:val="00220CDB"/>
    <w:pPr>
      <w:ind w:left="720"/>
    </w:pPr>
  </w:style>
  <w:style w:type="paragraph" w:customStyle="1" w:styleId="Bradley15right">
    <w:name w:val="Bradley15right"/>
    <w:basedOn w:val="Normal"/>
    <w:rsid w:val="00220CDB"/>
    <w:pPr>
      <w:jc w:val="right"/>
    </w:pPr>
    <w:rPr>
      <w:rFonts w:ascii="Bradley Hand ITC" w:hAnsi="Bradley Hand ITC"/>
      <w:sz w:val="30"/>
    </w:rPr>
  </w:style>
  <w:style w:type="paragraph" w:customStyle="1" w:styleId="Modbullet">
    <w:name w:val="Mod bullet"/>
    <w:basedOn w:val="Normal"/>
    <w:rsid w:val="00220CDB"/>
    <w:pPr>
      <w:numPr>
        <w:numId w:val="11"/>
      </w:numPr>
    </w:pPr>
    <w:rPr>
      <w:b/>
      <w:bCs/>
    </w:rPr>
  </w:style>
  <w:style w:type="paragraph" w:customStyle="1" w:styleId="Modnumbers">
    <w:name w:val="Mod numbers"/>
    <w:basedOn w:val="Normal"/>
    <w:rsid w:val="00220CDB"/>
    <w:pPr>
      <w:numPr>
        <w:ilvl w:val="1"/>
        <w:numId w:val="12"/>
      </w:numPr>
    </w:pPr>
    <w:rPr>
      <w:b/>
    </w:rPr>
  </w:style>
  <w:style w:type="paragraph" w:styleId="BalloonText">
    <w:name w:val="Balloon Text"/>
    <w:basedOn w:val="Normal"/>
    <w:semiHidden/>
    <w:rsid w:val="00220CDB"/>
    <w:rPr>
      <w:rFonts w:ascii="Tahoma" w:hAnsi="Tahoma" w:cs="Tahoma"/>
      <w:sz w:val="16"/>
      <w:szCs w:val="16"/>
    </w:rPr>
  </w:style>
  <w:style w:type="character" w:customStyle="1" w:styleId="BulletsforlivelihoodsChar">
    <w:name w:val="Bullets for livelihoods Char"/>
    <w:basedOn w:val="DefaultParagraphFont"/>
    <w:rsid w:val="00220CDB"/>
    <w:rPr>
      <w:rFonts w:ascii="Arial" w:hAnsi="Arial"/>
      <w:b/>
      <w:sz w:val="24"/>
      <w:szCs w:val="28"/>
      <w:lang w:val="en-AU" w:eastAsia="en-US" w:bidi="ar-SA"/>
    </w:rPr>
  </w:style>
  <w:style w:type="paragraph" w:customStyle="1" w:styleId="C1HBullet">
    <w:name w:val="C1H Bullet"/>
    <w:basedOn w:val="Normal"/>
    <w:rsid w:val="00220CDB"/>
    <w:pPr>
      <w:numPr>
        <w:numId w:val="10"/>
      </w:numPr>
    </w:pPr>
  </w:style>
  <w:style w:type="table" w:styleId="TableGrid">
    <w:name w:val="Table Grid"/>
    <w:basedOn w:val="TableNormal"/>
    <w:rsid w:val="00220C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7A62"/>
    <w:pPr>
      <w:numPr>
        <w:numId w:val="32"/>
      </w:numPr>
      <w:ind w:left="864" w:hanging="425"/>
      <w:jc w:val="left"/>
    </w:pPr>
    <w:rPr>
      <w:lang w:val="en-NZ"/>
    </w:rPr>
  </w:style>
  <w:style w:type="character" w:styleId="Emphasis">
    <w:name w:val="Emphasis"/>
    <w:basedOn w:val="DefaultParagraphFont"/>
    <w:qFormat/>
    <w:rsid w:val="00220CDB"/>
    <w:rPr>
      <w:i/>
      <w:iCs/>
    </w:rPr>
  </w:style>
  <w:style w:type="character" w:styleId="CommentReference">
    <w:name w:val="annotation reference"/>
    <w:basedOn w:val="DefaultParagraphFont"/>
    <w:rsid w:val="00220CDB"/>
    <w:rPr>
      <w:sz w:val="16"/>
      <w:szCs w:val="16"/>
    </w:rPr>
  </w:style>
  <w:style w:type="paragraph" w:styleId="CommentText">
    <w:name w:val="annotation text"/>
    <w:basedOn w:val="Normal"/>
    <w:link w:val="CommentTextChar"/>
    <w:rsid w:val="00220CDB"/>
    <w:rPr>
      <w:sz w:val="20"/>
      <w:szCs w:val="20"/>
    </w:rPr>
  </w:style>
  <w:style w:type="character" w:customStyle="1" w:styleId="CommentTextChar">
    <w:name w:val="Comment Text Char"/>
    <w:basedOn w:val="DefaultParagraphFont"/>
    <w:link w:val="CommentText"/>
    <w:rsid w:val="00220CDB"/>
    <w:rPr>
      <w:rFonts w:ascii="Calibri" w:hAnsi="Calibri"/>
      <w:lang w:val="en-AU" w:eastAsia="en-US"/>
    </w:rPr>
  </w:style>
  <w:style w:type="paragraph" w:styleId="CommentSubject">
    <w:name w:val="annotation subject"/>
    <w:basedOn w:val="CommentText"/>
    <w:next w:val="CommentText"/>
    <w:link w:val="CommentSubjectChar"/>
    <w:rsid w:val="00220CDB"/>
    <w:rPr>
      <w:bCs/>
    </w:rPr>
  </w:style>
  <w:style w:type="character" w:customStyle="1" w:styleId="CommentSubjectChar">
    <w:name w:val="Comment Subject Char"/>
    <w:basedOn w:val="CommentTextChar"/>
    <w:link w:val="CommentSubject"/>
    <w:rsid w:val="00220CDB"/>
    <w:rPr>
      <w:rFonts w:ascii="Calibri" w:hAnsi="Calibri"/>
      <w:bCs/>
      <w:lang w:val="en-AU" w:eastAsia="en-US"/>
    </w:rPr>
  </w:style>
  <w:style w:type="character" w:customStyle="1" w:styleId="apple-tab-span">
    <w:name w:val="apple-tab-span"/>
    <w:basedOn w:val="DefaultParagraphFont"/>
    <w:rsid w:val="008E097C"/>
  </w:style>
  <w:style w:type="paragraph" w:customStyle="1" w:styleId="StyleHeading2Blue">
    <w:name w:val="Style Heading 2 + Blue"/>
    <w:basedOn w:val="Heading2"/>
    <w:rsid w:val="00E56D8B"/>
    <w:pPr>
      <w:keepLines/>
      <w:tabs>
        <w:tab w:val="clear" w:pos="851"/>
      </w:tabs>
      <w:spacing w:after="0" w:line="276" w:lineRule="auto"/>
    </w:pPr>
    <w:rPr>
      <w:rFonts w:ascii="Times New Roman" w:eastAsiaTheme="majorEastAsia" w:hAnsi="Times New Roman"/>
      <w:bCs/>
      <w:caps/>
      <w:smallCaps/>
      <w:color w:val="0070C0"/>
      <w:szCs w:val="26"/>
      <w:lang w:val="en-US" w:bidi="en-US"/>
    </w:rPr>
  </w:style>
  <w:style w:type="character" w:styleId="BookTitle">
    <w:name w:val="Book Title"/>
    <w:basedOn w:val="DefaultParagraphFont"/>
    <w:uiPriority w:val="33"/>
    <w:qFormat/>
    <w:rsid w:val="00F00457"/>
    <w:rPr>
      <w:b/>
      <w:bCs/>
      <w:smallCaps/>
      <w:spacing w:val="5"/>
    </w:rPr>
  </w:style>
  <w:style w:type="table" w:customStyle="1" w:styleId="LightList-Accent11">
    <w:name w:val="Light List - Accent 11"/>
    <w:basedOn w:val="TableNormal"/>
    <w:uiPriority w:val="61"/>
    <w:rsid w:val="00FB4BF7"/>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DocumentMap">
    <w:name w:val="Document Map"/>
    <w:basedOn w:val="Normal"/>
    <w:link w:val="DocumentMapChar"/>
    <w:rsid w:val="00A44C8B"/>
    <w:pPr>
      <w:spacing w:before="0" w:after="0"/>
    </w:pPr>
    <w:rPr>
      <w:rFonts w:ascii="Tahoma" w:hAnsi="Tahoma" w:cs="Tahoma"/>
      <w:sz w:val="16"/>
      <w:szCs w:val="16"/>
    </w:rPr>
  </w:style>
  <w:style w:type="character" w:customStyle="1" w:styleId="DocumentMapChar">
    <w:name w:val="Document Map Char"/>
    <w:basedOn w:val="DefaultParagraphFont"/>
    <w:link w:val="DocumentMap"/>
    <w:rsid w:val="00B67B40"/>
    <w:rPr>
      <w:rFonts w:ascii="Tahoma" w:hAnsi="Tahoma" w:cs="Tahoma"/>
      <w:sz w:val="16"/>
      <w:szCs w:val="16"/>
      <w:lang w:val="en-AU" w:eastAsia="en-US"/>
    </w:rPr>
  </w:style>
  <w:style w:type="table" w:customStyle="1" w:styleId="LightGrid-Accent11">
    <w:name w:val="Light Grid - Accent 11"/>
    <w:basedOn w:val="TableNormal"/>
    <w:uiPriority w:val="62"/>
    <w:rsid w:val="002D5B15"/>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NormalWeb">
    <w:name w:val="Normal (Web)"/>
    <w:basedOn w:val="Normal"/>
    <w:uiPriority w:val="99"/>
    <w:semiHidden/>
    <w:unhideWhenUsed/>
    <w:rsid w:val="00874924"/>
    <w:pPr>
      <w:spacing w:before="100" w:beforeAutospacing="1" w:after="100" w:afterAutospacing="1"/>
      <w:jc w:val="left"/>
    </w:pPr>
    <w:rPr>
      <w:rFonts w:ascii="Times New Roman" w:eastAsiaTheme="minorEastAsia" w:hAnsi="Times New Roman"/>
      <w:sz w:val="24"/>
      <w:lang w:val="en-NZ" w:eastAsia="en-NZ"/>
    </w:rPr>
  </w:style>
  <w:style w:type="character" w:customStyle="1" w:styleId="FooterChar">
    <w:name w:val="Footer Char"/>
    <w:basedOn w:val="DefaultParagraphFont"/>
    <w:link w:val="Footer"/>
    <w:rsid w:val="006802A0"/>
    <w:rPr>
      <w:rFonts w:ascii="Calibri" w:hAnsi="Calibri"/>
      <w:sz w:val="22"/>
      <w:szCs w:val="24"/>
      <w:lang w:val="en-AU" w:eastAsia="en-US"/>
    </w:rPr>
  </w:style>
  <w:style w:type="character" w:customStyle="1" w:styleId="TitleChar">
    <w:name w:val="Title Char"/>
    <w:basedOn w:val="DefaultParagraphFont"/>
    <w:link w:val="Title"/>
    <w:rsid w:val="006802A0"/>
    <w:rPr>
      <w:rFonts w:ascii="Calibri" w:hAnsi="Calibri"/>
      <w:b/>
      <w:bCs/>
      <w:sz w:val="36"/>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158440">
      <w:bodyDiv w:val="1"/>
      <w:marLeft w:val="0"/>
      <w:marRight w:val="0"/>
      <w:marTop w:val="0"/>
      <w:marBottom w:val="0"/>
      <w:divBdr>
        <w:top w:val="none" w:sz="0" w:space="0" w:color="auto"/>
        <w:left w:val="none" w:sz="0" w:space="0" w:color="auto"/>
        <w:bottom w:val="none" w:sz="0" w:space="0" w:color="auto"/>
        <w:right w:val="none" w:sz="0" w:space="0" w:color="auto"/>
      </w:divBdr>
      <w:divsChild>
        <w:div w:id="57242270">
          <w:blockQuote w:val="1"/>
          <w:marLeft w:val="600"/>
          <w:marRight w:val="0"/>
          <w:marTop w:val="0"/>
          <w:marBottom w:val="0"/>
          <w:divBdr>
            <w:top w:val="none" w:sz="0" w:space="0" w:color="auto"/>
            <w:left w:val="none" w:sz="0" w:space="0" w:color="auto"/>
            <w:bottom w:val="none" w:sz="0" w:space="0" w:color="auto"/>
            <w:right w:val="none" w:sz="0" w:space="0" w:color="auto"/>
          </w:divBdr>
          <w:divsChild>
            <w:div w:id="507911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448701206">
                  <w:blockQuote w:val="1"/>
                  <w:marLeft w:val="600"/>
                  <w:marRight w:val="0"/>
                  <w:marTop w:val="0"/>
                  <w:marBottom w:val="0"/>
                  <w:divBdr>
                    <w:top w:val="none" w:sz="0" w:space="0" w:color="auto"/>
                    <w:left w:val="none" w:sz="0" w:space="0" w:color="auto"/>
                    <w:bottom w:val="none" w:sz="0" w:space="0" w:color="auto"/>
                    <w:right w:val="none" w:sz="0" w:space="0" w:color="auto"/>
                  </w:divBdr>
                </w:div>
                <w:div w:id="1703942571">
                  <w:blockQuote w:val="1"/>
                  <w:marLeft w:val="600"/>
                  <w:marRight w:val="0"/>
                  <w:marTop w:val="0"/>
                  <w:marBottom w:val="0"/>
                  <w:divBdr>
                    <w:top w:val="none" w:sz="0" w:space="0" w:color="auto"/>
                    <w:left w:val="none" w:sz="0" w:space="0" w:color="auto"/>
                    <w:bottom w:val="none" w:sz="0" w:space="0" w:color="auto"/>
                    <w:right w:val="none" w:sz="0" w:space="0" w:color="auto"/>
                  </w:divBdr>
                </w:div>
                <w:div w:id="179328007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10716917">
          <w:blockQuote w:val="1"/>
          <w:marLeft w:val="600"/>
          <w:marRight w:val="0"/>
          <w:marTop w:val="0"/>
          <w:marBottom w:val="0"/>
          <w:divBdr>
            <w:top w:val="none" w:sz="0" w:space="0" w:color="auto"/>
            <w:left w:val="none" w:sz="0" w:space="0" w:color="auto"/>
            <w:bottom w:val="none" w:sz="0" w:space="0" w:color="auto"/>
            <w:right w:val="none" w:sz="0" w:space="0" w:color="auto"/>
          </w:divBdr>
          <w:divsChild>
            <w:div w:id="1861233094">
              <w:blockQuote w:val="1"/>
              <w:marLeft w:val="600"/>
              <w:marRight w:val="0"/>
              <w:marTop w:val="0"/>
              <w:marBottom w:val="0"/>
              <w:divBdr>
                <w:top w:val="none" w:sz="0" w:space="0" w:color="auto"/>
                <w:left w:val="none" w:sz="0" w:space="0" w:color="auto"/>
                <w:bottom w:val="none" w:sz="0" w:space="0" w:color="auto"/>
                <w:right w:val="none" w:sz="0" w:space="0" w:color="auto"/>
              </w:divBdr>
              <w:divsChild>
                <w:div w:id="227570819">
                  <w:blockQuote w:val="1"/>
                  <w:marLeft w:val="600"/>
                  <w:marRight w:val="0"/>
                  <w:marTop w:val="0"/>
                  <w:marBottom w:val="0"/>
                  <w:divBdr>
                    <w:top w:val="none" w:sz="0" w:space="0" w:color="auto"/>
                    <w:left w:val="none" w:sz="0" w:space="0" w:color="auto"/>
                    <w:bottom w:val="none" w:sz="0" w:space="0" w:color="auto"/>
                    <w:right w:val="none" w:sz="0" w:space="0" w:color="auto"/>
                  </w:divBdr>
                  <w:divsChild>
                    <w:div w:id="3751226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88161">
          <w:marLeft w:val="0"/>
          <w:marRight w:val="0"/>
          <w:marTop w:val="0"/>
          <w:marBottom w:val="0"/>
          <w:divBdr>
            <w:top w:val="none" w:sz="0" w:space="0" w:color="auto"/>
            <w:left w:val="none" w:sz="0" w:space="0" w:color="auto"/>
            <w:bottom w:val="none" w:sz="0" w:space="0" w:color="auto"/>
            <w:right w:val="none" w:sz="0" w:space="0" w:color="auto"/>
          </w:divBdr>
        </w:div>
        <w:div w:id="647133386">
          <w:blockQuote w:val="1"/>
          <w:marLeft w:val="600"/>
          <w:marRight w:val="0"/>
          <w:marTop w:val="0"/>
          <w:marBottom w:val="0"/>
          <w:divBdr>
            <w:top w:val="none" w:sz="0" w:space="0" w:color="auto"/>
            <w:left w:val="none" w:sz="0" w:space="0" w:color="auto"/>
            <w:bottom w:val="none" w:sz="0" w:space="0" w:color="auto"/>
            <w:right w:val="none" w:sz="0" w:space="0" w:color="auto"/>
          </w:divBdr>
          <w:divsChild>
            <w:div w:id="1795557024">
              <w:blockQuote w:val="1"/>
              <w:marLeft w:val="600"/>
              <w:marRight w:val="0"/>
              <w:marTop w:val="0"/>
              <w:marBottom w:val="0"/>
              <w:divBdr>
                <w:top w:val="none" w:sz="0" w:space="0" w:color="auto"/>
                <w:left w:val="none" w:sz="0" w:space="0" w:color="auto"/>
                <w:bottom w:val="none" w:sz="0" w:space="0" w:color="auto"/>
                <w:right w:val="none" w:sz="0" w:space="0" w:color="auto"/>
              </w:divBdr>
              <w:divsChild>
                <w:div w:id="1792165986">
                  <w:blockQuote w:val="1"/>
                  <w:marLeft w:val="600"/>
                  <w:marRight w:val="0"/>
                  <w:marTop w:val="0"/>
                  <w:marBottom w:val="0"/>
                  <w:divBdr>
                    <w:top w:val="none" w:sz="0" w:space="0" w:color="auto"/>
                    <w:left w:val="none" w:sz="0" w:space="0" w:color="auto"/>
                    <w:bottom w:val="none" w:sz="0" w:space="0" w:color="auto"/>
                    <w:right w:val="none" w:sz="0" w:space="0" w:color="auto"/>
                  </w:divBdr>
                  <w:divsChild>
                    <w:div w:id="1855338723">
                      <w:blockQuote w:val="1"/>
                      <w:marLeft w:val="600"/>
                      <w:marRight w:val="0"/>
                      <w:marTop w:val="0"/>
                      <w:marBottom w:val="0"/>
                      <w:divBdr>
                        <w:top w:val="none" w:sz="0" w:space="0" w:color="auto"/>
                        <w:left w:val="none" w:sz="0" w:space="0" w:color="auto"/>
                        <w:bottom w:val="none" w:sz="0" w:space="0" w:color="auto"/>
                        <w:right w:val="none" w:sz="0" w:space="0" w:color="auto"/>
                      </w:divBdr>
                      <w:divsChild>
                        <w:div w:id="1717006687">
                          <w:blockQuote w:val="1"/>
                          <w:marLeft w:val="600"/>
                          <w:marRight w:val="0"/>
                          <w:marTop w:val="0"/>
                          <w:marBottom w:val="0"/>
                          <w:divBdr>
                            <w:top w:val="none" w:sz="0" w:space="0" w:color="auto"/>
                            <w:left w:val="none" w:sz="0" w:space="0" w:color="auto"/>
                            <w:bottom w:val="none" w:sz="0" w:space="0" w:color="auto"/>
                            <w:right w:val="none" w:sz="0" w:space="0" w:color="auto"/>
                          </w:divBdr>
                          <w:divsChild>
                            <w:div w:id="90853640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823731">
          <w:blockQuote w:val="1"/>
          <w:marLeft w:val="600"/>
          <w:marRight w:val="0"/>
          <w:marTop w:val="0"/>
          <w:marBottom w:val="0"/>
          <w:divBdr>
            <w:top w:val="none" w:sz="0" w:space="0" w:color="auto"/>
            <w:left w:val="none" w:sz="0" w:space="0" w:color="auto"/>
            <w:bottom w:val="none" w:sz="0" w:space="0" w:color="auto"/>
            <w:right w:val="none" w:sz="0" w:space="0" w:color="auto"/>
          </w:divBdr>
          <w:divsChild>
            <w:div w:id="665209152">
              <w:blockQuote w:val="1"/>
              <w:marLeft w:val="600"/>
              <w:marRight w:val="0"/>
              <w:marTop w:val="0"/>
              <w:marBottom w:val="0"/>
              <w:divBdr>
                <w:top w:val="none" w:sz="0" w:space="0" w:color="auto"/>
                <w:left w:val="none" w:sz="0" w:space="0" w:color="auto"/>
                <w:bottom w:val="none" w:sz="0" w:space="0" w:color="auto"/>
                <w:right w:val="none" w:sz="0" w:space="0" w:color="auto"/>
              </w:divBdr>
              <w:divsChild>
                <w:div w:id="1216967266">
                  <w:marLeft w:val="0"/>
                  <w:marRight w:val="0"/>
                  <w:marTop w:val="0"/>
                  <w:marBottom w:val="0"/>
                  <w:divBdr>
                    <w:top w:val="none" w:sz="0" w:space="0" w:color="auto"/>
                    <w:left w:val="none" w:sz="0" w:space="0" w:color="auto"/>
                    <w:bottom w:val="none" w:sz="0" w:space="0" w:color="auto"/>
                    <w:right w:val="none" w:sz="0" w:space="0" w:color="auto"/>
                  </w:divBdr>
                </w:div>
                <w:div w:id="1349986997">
                  <w:marLeft w:val="0"/>
                  <w:marRight w:val="0"/>
                  <w:marTop w:val="0"/>
                  <w:marBottom w:val="0"/>
                  <w:divBdr>
                    <w:top w:val="none" w:sz="0" w:space="0" w:color="auto"/>
                    <w:left w:val="none" w:sz="0" w:space="0" w:color="auto"/>
                    <w:bottom w:val="none" w:sz="0" w:space="0" w:color="auto"/>
                    <w:right w:val="none" w:sz="0" w:space="0" w:color="auto"/>
                  </w:divBdr>
                </w:div>
                <w:div w:id="1686975366">
                  <w:marLeft w:val="0"/>
                  <w:marRight w:val="0"/>
                  <w:marTop w:val="0"/>
                  <w:marBottom w:val="0"/>
                  <w:divBdr>
                    <w:top w:val="none" w:sz="0" w:space="0" w:color="auto"/>
                    <w:left w:val="none" w:sz="0" w:space="0" w:color="auto"/>
                    <w:bottom w:val="none" w:sz="0" w:space="0" w:color="auto"/>
                    <w:right w:val="none" w:sz="0" w:space="0" w:color="auto"/>
                  </w:divBdr>
                </w:div>
                <w:div w:id="192087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90068">
          <w:blockQuote w:val="1"/>
          <w:marLeft w:val="600"/>
          <w:marRight w:val="0"/>
          <w:marTop w:val="0"/>
          <w:marBottom w:val="0"/>
          <w:divBdr>
            <w:top w:val="none" w:sz="0" w:space="0" w:color="auto"/>
            <w:left w:val="none" w:sz="0" w:space="0" w:color="auto"/>
            <w:bottom w:val="none" w:sz="0" w:space="0" w:color="auto"/>
            <w:right w:val="none" w:sz="0" w:space="0" w:color="auto"/>
          </w:divBdr>
          <w:divsChild>
            <w:div w:id="2048944490">
              <w:blockQuote w:val="1"/>
              <w:marLeft w:val="600"/>
              <w:marRight w:val="0"/>
              <w:marTop w:val="0"/>
              <w:marBottom w:val="0"/>
              <w:divBdr>
                <w:top w:val="none" w:sz="0" w:space="0" w:color="auto"/>
                <w:left w:val="none" w:sz="0" w:space="0" w:color="auto"/>
                <w:bottom w:val="none" w:sz="0" w:space="0" w:color="auto"/>
                <w:right w:val="none" w:sz="0" w:space="0" w:color="auto"/>
              </w:divBdr>
              <w:divsChild>
                <w:div w:id="142942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48052">
          <w:blockQuote w:val="1"/>
          <w:marLeft w:val="600"/>
          <w:marRight w:val="0"/>
          <w:marTop w:val="0"/>
          <w:marBottom w:val="0"/>
          <w:divBdr>
            <w:top w:val="none" w:sz="0" w:space="0" w:color="auto"/>
            <w:left w:val="none" w:sz="0" w:space="0" w:color="auto"/>
            <w:bottom w:val="none" w:sz="0" w:space="0" w:color="auto"/>
            <w:right w:val="none" w:sz="0" w:space="0" w:color="auto"/>
          </w:divBdr>
          <w:divsChild>
            <w:div w:id="1985814055">
              <w:blockQuote w:val="1"/>
              <w:marLeft w:val="600"/>
              <w:marRight w:val="0"/>
              <w:marTop w:val="0"/>
              <w:marBottom w:val="0"/>
              <w:divBdr>
                <w:top w:val="none" w:sz="0" w:space="0" w:color="auto"/>
                <w:left w:val="none" w:sz="0" w:space="0" w:color="auto"/>
                <w:bottom w:val="none" w:sz="0" w:space="0" w:color="auto"/>
                <w:right w:val="none" w:sz="0" w:space="0" w:color="auto"/>
              </w:divBdr>
              <w:divsChild>
                <w:div w:id="8593899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06557306">
          <w:blockQuote w:val="1"/>
          <w:marLeft w:val="600"/>
          <w:marRight w:val="0"/>
          <w:marTop w:val="0"/>
          <w:marBottom w:val="0"/>
          <w:divBdr>
            <w:top w:val="none" w:sz="0" w:space="0" w:color="auto"/>
            <w:left w:val="none" w:sz="0" w:space="0" w:color="auto"/>
            <w:bottom w:val="none" w:sz="0" w:space="0" w:color="auto"/>
            <w:right w:val="none" w:sz="0" w:space="0" w:color="auto"/>
          </w:divBdr>
          <w:divsChild>
            <w:div w:id="1322853157">
              <w:blockQuote w:val="1"/>
              <w:marLeft w:val="600"/>
              <w:marRight w:val="0"/>
              <w:marTop w:val="0"/>
              <w:marBottom w:val="0"/>
              <w:divBdr>
                <w:top w:val="none" w:sz="0" w:space="0" w:color="auto"/>
                <w:left w:val="none" w:sz="0" w:space="0" w:color="auto"/>
                <w:bottom w:val="none" w:sz="0" w:space="0" w:color="auto"/>
                <w:right w:val="none" w:sz="0" w:space="0" w:color="auto"/>
              </w:divBdr>
              <w:divsChild>
                <w:div w:id="88456274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26097186">
          <w:marLeft w:val="0"/>
          <w:marRight w:val="0"/>
          <w:marTop w:val="0"/>
          <w:marBottom w:val="0"/>
          <w:divBdr>
            <w:top w:val="none" w:sz="0" w:space="0" w:color="auto"/>
            <w:left w:val="none" w:sz="0" w:space="0" w:color="auto"/>
            <w:bottom w:val="none" w:sz="0" w:space="0" w:color="auto"/>
            <w:right w:val="none" w:sz="0" w:space="0" w:color="auto"/>
          </w:divBdr>
        </w:div>
        <w:div w:id="1620912325">
          <w:marLeft w:val="0"/>
          <w:marRight w:val="0"/>
          <w:marTop w:val="0"/>
          <w:marBottom w:val="0"/>
          <w:divBdr>
            <w:top w:val="none" w:sz="0" w:space="0" w:color="auto"/>
            <w:left w:val="none" w:sz="0" w:space="0" w:color="auto"/>
            <w:bottom w:val="none" w:sz="0" w:space="0" w:color="auto"/>
            <w:right w:val="none" w:sz="0" w:space="0" w:color="auto"/>
          </w:divBdr>
        </w:div>
        <w:div w:id="1791700814">
          <w:blockQuote w:val="1"/>
          <w:marLeft w:val="600"/>
          <w:marRight w:val="0"/>
          <w:marTop w:val="0"/>
          <w:marBottom w:val="0"/>
          <w:divBdr>
            <w:top w:val="none" w:sz="0" w:space="0" w:color="auto"/>
            <w:left w:val="none" w:sz="0" w:space="0" w:color="auto"/>
            <w:bottom w:val="none" w:sz="0" w:space="0" w:color="auto"/>
            <w:right w:val="none" w:sz="0" w:space="0" w:color="auto"/>
          </w:divBdr>
          <w:divsChild>
            <w:div w:id="1971936535">
              <w:blockQuote w:val="1"/>
              <w:marLeft w:val="600"/>
              <w:marRight w:val="0"/>
              <w:marTop w:val="0"/>
              <w:marBottom w:val="0"/>
              <w:divBdr>
                <w:top w:val="none" w:sz="0" w:space="0" w:color="auto"/>
                <w:left w:val="none" w:sz="0" w:space="0" w:color="auto"/>
                <w:bottom w:val="none" w:sz="0" w:space="0" w:color="auto"/>
                <w:right w:val="none" w:sz="0" w:space="0" w:color="auto"/>
              </w:divBdr>
              <w:divsChild>
                <w:div w:id="199236918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6205510">
                      <w:blockQuote w:val="1"/>
                      <w:marLeft w:val="600"/>
                      <w:marRight w:val="0"/>
                      <w:marTop w:val="0"/>
                      <w:marBottom w:val="0"/>
                      <w:divBdr>
                        <w:top w:val="none" w:sz="0" w:space="0" w:color="auto"/>
                        <w:left w:val="none" w:sz="0" w:space="0" w:color="auto"/>
                        <w:bottom w:val="none" w:sz="0" w:space="0" w:color="auto"/>
                        <w:right w:val="none" w:sz="0" w:space="0" w:color="auto"/>
                      </w:divBdr>
                      <w:divsChild>
                        <w:div w:id="61533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407410">
          <w:blockQuote w:val="1"/>
          <w:marLeft w:val="600"/>
          <w:marRight w:val="0"/>
          <w:marTop w:val="0"/>
          <w:marBottom w:val="0"/>
          <w:divBdr>
            <w:top w:val="none" w:sz="0" w:space="0" w:color="auto"/>
            <w:left w:val="none" w:sz="0" w:space="0" w:color="auto"/>
            <w:bottom w:val="none" w:sz="0" w:space="0" w:color="auto"/>
            <w:right w:val="none" w:sz="0" w:space="0" w:color="auto"/>
          </w:divBdr>
          <w:divsChild>
            <w:div w:id="6881388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04753648">
          <w:marLeft w:val="0"/>
          <w:marRight w:val="0"/>
          <w:marTop w:val="0"/>
          <w:marBottom w:val="0"/>
          <w:divBdr>
            <w:top w:val="none" w:sz="0" w:space="0" w:color="auto"/>
            <w:left w:val="none" w:sz="0" w:space="0" w:color="auto"/>
            <w:bottom w:val="none" w:sz="0" w:space="0" w:color="auto"/>
            <w:right w:val="none" w:sz="0" w:space="0" w:color="auto"/>
          </w:divBdr>
        </w:div>
        <w:div w:id="2004770411">
          <w:marLeft w:val="0"/>
          <w:marRight w:val="0"/>
          <w:marTop w:val="0"/>
          <w:marBottom w:val="0"/>
          <w:divBdr>
            <w:top w:val="none" w:sz="0" w:space="0" w:color="auto"/>
            <w:left w:val="none" w:sz="0" w:space="0" w:color="auto"/>
            <w:bottom w:val="none" w:sz="0" w:space="0" w:color="auto"/>
            <w:right w:val="none" w:sz="0" w:space="0" w:color="auto"/>
          </w:divBdr>
        </w:div>
        <w:div w:id="2006781807">
          <w:blockQuote w:val="1"/>
          <w:marLeft w:val="600"/>
          <w:marRight w:val="0"/>
          <w:marTop w:val="0"/>
          <w:marBottom w:val="0"/>
          <w:divBdr>
            <w:top w:val="none" w:sz="0" w:space="0" w:color="auto"/>
            <w:left w:val="none" w:sz="0" w:space="0" w:color="auto"/>
            <w:bottom w:val="none" w:sz="0" w:space="0" w:color="auto"/>
            <w:right w:val="none" w:sz="0" w:space="0" w:color="auto"/>
          </w:divBdr>
          <w:divsChild>
            <w:div w:id="1666587499">
              <w:blockQuote w:val="1"/>
              <w:marLeft w:val="600"/>
              <w:marRight w:val="0"/>
              <w:marTop w:val="0"/>
              <w:marBottom w:val="0"/>
              <w:divBdr>
                <w:top w:val="none" w:sz="0" w:space="0" w:color="auto"/>
                <w:left w:val="none" w:sz="0" w:space="0" w:color="auto"/>
                <w:bottom w:val="none" w:sz="0" w:space="0" w:color="auto"/>
                <w:right w:val="none" w:sz="0" w:space="0" w:color="auto"/>
              </w:divBdr>
              <w:divsChild>
                <w:div w:id="1894850558">
                  <w:blockQuote w:val="1"/>
                  <w:marLeft w:val="600"/>
                  <w:marRight w:val="0"/>
                  <w:marTop w:val="0"/>
                  <w:marBottom w:val="0"/>
                  <w:divBdr>
                    <w:top w:val="none" w:sz="0" w:space="0" w:color="auto"/>
                    <w:left w:val="none" w:sz="0" w:space="0" w:color="auto"/>
                    <w:bottom w:val="none" w:sz="0" w:space="0" w:color="auto"/>
                    <w:right w:val="none" w:sz="0" w:space="0" w:color="auto"/>
                  </w:divBdr>
                  <w:divsChild>
                    <w:div w:id="718821134">
                      <w:marLeft w:val="0"/>
                      <w:marRight w:val="0"/>
                      <w:marTop w:val="0"/>
                      <w:marBottom w:val="0"/>
                      <w:divBdr>
                        <w:top w:val="none" w:sz="0" w:space="0" w:color="auto"/>
                        <w:left w:val="none" w:sz="0" w:space="0" w:color="auto"/>
                        <w:bottom w:val="none" w:sz="0" w:space="0" w:color="auto"/>
                        <w:right w:val="none" w:sz="0" w:space="0" w:color="auto"/>
                      </w:divBdr>
                    </w:div>
                    <w:div w:id="16853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68673">
          <w:blockQuote w:val="1"/>
          <w:marLeft w:val="600"/>
          <w:marRight w:val="0"/>
          <w:marTop w:val="0"/>
          <w:marBottom w:val="0"/>
          <w:divBdr>
            <w:top w:val="none" w:sz="0" w:space="0" w:color="auto"/>
            <w:left w:val="none" w:sz="0" w:space="0" w:color="auto"/>
            <w:bottom w:val="none" w:sz="0" w:space="0" w:color="auto"/>
            <w:right w:val="none" w:sz="0" w:space="0" w:color="auto"/>
          </w:divBdr>
          <w:divsChild>
            <w:div w:id="813303585">
              <w:blockQuote w:val="1"/>
              <w:marLeft w:val="600"/>
              <w:marRight w:val="0"/>
              <w:marTop w:val="0"/>
              <w:marBottom w:val="0"/>
              <w:divBdr>
                <w:top w:val="none" w:sz="0" w:space="0" w:color="auto"/>
                <w:left w:val="none" w:sz="0" w:space="0" w:color="auto"/>
                <w:bottom w:val="none" w:sz="0" w:space="0" w:color="auto"/>
                <w:right w:val="none" w:sz="0" w:space="0" w:color="auto"/>
              </w:divBdr>
              <w:divsChild>
                <w:div w:id="550464691">
                  <w:blockQuote w:val="1"/>
                  <w:marLeft w:val="600"/>
                  <w:marRight w:val="0"/>
                  <w:marTop w:val="0"/>
                  <w:marBottom w:val="0"/>
                  <w:divBdr>
                    <w:top w:val="none" w:sz="0" w:space="0" w:color="auto"/>
                    <w:left w:val="none" w:sz="0" w:space="0" w:color="auto"/>
                    <w:bottom w:val="none" w:sz="0" w:space="0" w:color="auto"/>
                    <w:right w:val="none" w:sz="0" w:space="0" w:color="auto"/>
                  </w:divBdr>
                  <w:divsChild>
                    <w:div w:id="5836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63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microsoft.com/office/2016/09/relationships/commentsIds" Target="commentsIds.xml"/><Relationship Id="rId39" Type="http://schemas.openxmlformats.org/officeDocument/2006/relationships/header" Target="header12.xml"/><Relationship Id="rId21" Type="http://schemas.openxmlformats.org/officeDocument/2006/relationships/header" Target="header8.xml"/><Relationship Id="rId34" Type="http://schemas.openxmlformats.org/officeDocument/2006/relationships/image" Target="media/image13.emf"/><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4.png"/><Relationship Id="rId55" Type="http://schemas.openxmlformats.org/officeDocument/2006/relationships/image" Target="media/image29.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1.xml"/><Relationship Id="rId41" Type="http://schemas.openxmlformats.org/officeDocument/2006/relationships/header" Target="header14.xml"/><Relationship Id="rId54" Type="http://schemas.openxmlformats.org/officeDocument/2006/relationships/image" Target="media/image28.jpeg"/><Relationship Id="rId62"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omments" Target="comments.xm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header" Target="header13.xml"/><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image" Target="media/image32.w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eader" Target="header10.xml"/><Relationship Id="rId36" Type="http://schemas.openxmlformats.org/officeDocument/2006/relationships/image" Target="media/image15.jpeg"/><Relationship Id="rId49" Type="http://schemas.openxmlformats.org/officeDocument/2006/relationships/header" Target="header16.xml"/><Relationship Id="rId57" Type="http://schemas.openxmlformats.org/officeDocument/2006/relationships/image" Target="media/image31.wmf"/><Relationship Id="rId61" Type="http://schemas.openxmlformats.org/officeDocument/2006/relationships/header" Target="header18.xml"/><Relationship Id="rId10" Type="http://schemas.openxmlformats.org/officeDocument/2006/relationships/image" Target="media/image5.png"/><Relationship Id="rId19" Type="http://schemas.openxmlformats.org/officeDocument/2006/relationships/header" Target="header6.xml"/><Relationship Id="rId31" Type="http://schemas.openxmlformats.org/officeDocument/2006/relationships/image" Target="media/image10.emf"/><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hyperlink" Target="http://gutpela-png-gaden.net/library/record/view/id/43" TargetMode="External"/><Relationship Id="rId27" Type="http://schemas.openxmlformats.org/officeDocument/2006/relationships/header" Target="header9.xml"/><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19.png"/><Relationship Id="rId48" Type="http://schemas.openxmlformats.org/officeDocument/2006/relationships/header" Target="header15.xml"/><Relationship Id="rId56" Type="http://schemas.openxmlformats.org/officeDocument/2006/relationships/image" Target="media/image30.jpeg"/><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microsoft.com/office/2011/relationships/commentsExtended" Target="commentsExtended.xml"/><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janet.pandi\Desktop\TOT%20Manual%20EUCCR\Trainer%20of%20trainers%20oct%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66E45-8BDF-4CE5-A229-5DFA4172D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Trainer of trainers oct 24</Template>
  <TotalTime>1</TotalTime>
  <Pages>31</Pages>
  <Words>6323</Words>
  <Characters>36043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Trainers</vt:lpstr>
    </vt:vector>
  </TitlesOfParts>
  <Company>UniQuest</Company>
  <LinksUpToDate>false</LinksUpToDate>
  <CharactersWithSpaces>42282</CharactersWithSpaces>
  <SharedDoc>false</SharedDoc>
  <HLinks>
    <vt:vector size="162" baseType="variant">
      <vt:variant>
        <vt:i4>1507379</vt:i4>
      </vt:variant>
      <vt:variant>
        <vt:i4>158</vt:i4>
      </vt:variant>
      <vt:variant>
        <vt:i4>0</vt:i4>
      </vt:variant>
      <vt:variant>
        <vt:i4>5</vt:i4>
      </vt:variant>
      <vt:variant>
        <vt:lpwstr/>
      </vt:variant>
      <vt:variant>
        <vt:lpwstr>_Toc273521034</vt:lpwstr>
      </vt:variant>
      <vt:variant>
        <vt:i4>1507379</vt:i4>
      </vt:variant>
      <vt:variant>
        <vt:i4>152</vt:i4>
      </vt:variant>
      <vt:variant>
        <vt:i4>0</vt:i4>
      </vt:variant>
      <vt:variant>
        <vt:i4>5</vt:i4>
      </vt:variant>
      <vt:variant>
        <vt:lpwstr/>
      </vt:variant>
      <vt:variant>
        <vt:lpwstr>_Toc273521033</vt:lpwstr>
      </vt:variant>
      <vt:variant>
        <vt:i4>1507379</vt:i4>
      </vt:variant>
      <vt:variant>
        <vt:i4>146</vt:i4>
      </vt:variant>
      <vt:variant>
        <vt:i4>0</vt:i4>
      </vt:variant>
      <vt:variant>
        <vt:i4>5</vt:i4>
      </vt:variant>
      <vt:variant>
        <vt:lpwstr/>
      </vt:variant>
      <vt:variant>
        <vt:lpwstr>_Toc273521032</vt:lpwstr>
      </vt:variant>
      <vt:variant>
        <vt:i4>1507379</vt:i4>
      </vt:variant>
      <vt:variant>
        <vt:i4>140</vt:i4>
      </vt:variant>
      <vt:variant>
        <vt:i4>0</vt:i4>
      </vt:variant>
      <vt:variant>
        <vt:i4>5</vt:i4>
      </vt:variant>
      <vt:variant>
        <vt:lpwstr/>
      </vt:variant>
      <vt:variant>
        <vt:lpwstr>_Toc273521031</vt:lpwstr>
      </vt:variant>
      <vt:variant>
        <vt:i4>1507379</vt:i4>
      </vt:variant>
      <vt:variant>
        <vt:i4>134</vt:i4>
      </vt:variant>
      <vt:variant>
        <vt:i4>0</vt:i4>
      </vt:variant>
      <vt:variant>
        <vt:i4>5</vt:i4>
      </vt:variant>
      <vt:variant>
        <vt:lpwstr/>
      </vt:variant>
      <vt:variant>
        <vt:lpwstr>_Toc273521030</vt:lpwstr>
      </vt:variant>
      <vt:variant>
        <vt:i4>1441843</vt:i4>
      </vt:variant>
      <vt:variant>
        <vt:i4>128</vt:i4>
      </vt:variant>
      <vt:variant>
        <vt:i4>0</vt:i4>
      </vt:variant>
      <vt:variant>
        <vt:i4>5</vt:i4>
      </vt:variant>
      <vt:variant>
        <vt:lpwstr/>
      </vt:variant>
      <vt:variant>
        <vt:lpwstr>_Toc273521029</vt:lpwstr>
      </vt:variant>
      <vt:variant>
        <vt:i4>1441843</vt:i4>
      </vt:variant>
      <vt:variant>
        <vt:i4>122</vt:i4>
      </vt:variant>
      <vt:variant>
        <vt:i4>0</vt:i4>
      </vt:variant>
      <vt:variant>
        <vt:i4>5</vt:i4>
      </vt:variant>
      <vt:variant>
        <vt:lpwstr/>
      </vt:variant>
      <vt:variant>
        <vt:lpwstr>_Toc273521028</vt:lpwstr>
      </vt:variant>
      <vt:variant>
        <vt:i4>1441843</vt:i4>
      </vt:variant>
      <vt:variant>
        <vt:i4>116</vt:i4>
      </vt:variant>
      <vt:variant>
        <vt:i4>0</vt:i4>
      </vt:variant>
      <vt:variant>
        <vt:i4>5</vt:i4>
      </vt:variant>
      <vt:variant>
        <vt:lpwstr/>
      </vt:variant>
      <vt:variant>
        <vt:lpwstr>_Toc273521027</vt:lpwstr>
      </vt:variant>
      <vt:variant>
        <vt:i4>1441843</vt:i4>
      </vt:variant>
      <vt:variant>
        <vt:i4>110</vt:i4>
      </vt:variant>
      <vt:variant>
        <vt:i4>0</vt:i4>
      </vt:variant>
      <vt:variant>
        <vt:i4>5</vt:i4>
      </vt:variant>
      <vt:variant>
        <vt:lpwstr/>
      </vt:variant>
      <vt:variant>
        <vt:lpwstr>_Toc273521026</vt:lpwstr>
      </vt:variant>
      <vt:variant>
        <vt:i4>1441843</vt:i4>
      </vt:variant>
      <vt:variant>
        <vt:i4>104</vt:i4>
      </vt:variant>
      <vt:variant>
        <vt:i4>0</vt:i4>
      </vt:variant>
      <vt:variant>
        <vt:i4>5</vt:i4>
      </vt:variant>
      <vt:variant>
        <vt:lpwstr/>
      </vt:variant>
      <vt:variant>
        <vt:lpwstr>_Toc273521025</vt:lpwstr>
      </vt:variant>
      <vt:variant>
        <vt:i4>1441843</vt:i4>
      </vt:variant>
      <vt:variant>
        <vt:i4>98</vt:i4>
      </vt:variant>
      <vt:variant>
        <vt:i4>0</vt:i4>
      </vt:variant>
      <vt:variant>
        <vt:i4>5</vt:i4>
      </vt:variant>
      <vt:variant>
        <vt:lpwstr/>
      </vt:variant>
      <vt:variant>
        <vt:lpwstr>_Toc273521024</vt:lpwstr>
      </vt:variant>
      <vt:variant>
        <vt:i4>1441843</vt:i4>
      </vt:variant>
      <vt:variant>
        <vt:i4>92</vt:i4>
      </vt:variant>
      <vt:variant>
        <vt:i4>0</vt:i4>
      </vt:variant>
      <vt:variant>
        <vt:i4>5</vt:i4>
      </vt:variant>
      <vt:variant>
        <vt:lpwstr/>
      </vt:variant>
      <vt:variant>
        <vt:lpwstr>_Toc273521023</vt:lpwstr>
      </vt:variant>
      <vt:variant>
        <vt:i4>1441843</vt:i4>
      </vt:variant>
      <vt:variant>
        <vt:i4>86</vt:i4>
      </vt:variant>
      <vt:variant>
        <vt:i4>0</vt:i4>
      </vt:variant>
      <vt:variant>
        <vt:i4>5</vt:i4>
      </vt:variant>
      <vt:variant>
        <vt:lpwstr/>
      </vt:variant>
      <vt:variant>
        <vt:lpwstr>_Toc273521022</vt:lpwstr>
      </vt:variant>
      <vt:variant>
        <vt:i4>1441843</vt:i4>
      </vt:variant>
      <vt:variant>
        <vt:i4>80</vt:i4>
      </vt:variant>
      <vt:variant>
        <vt:i4>0</vt:i4>
      </vt:variant>
      <vt:variant>
        <vt:i4>5</vt:i4>
      </vt:variant>
      <vt:variant>
        <vt:lpwstr/>
      </vt:variant>
      <vt:variant>
        <vt:lpwstr>_Toc273521021</vt:lpwstr>
      </vt:variant>
      <vt:variant>
        <vt:i4>1441843</vt:i4>
      </vt:variant>
      <vt:variant>
        <vt:i4>74</vt:i4>
      </vt:variant>
      <vt:variant>
        <vt:i4>0</vt:i4>
      </vt:variant>
      <vt:variant>
        <vt:i4>5</vt:i4>
      </vt:variant>
      <vt:variant>
        <vt:lpwstr/>
      </vt:variant>
      <vt:variant>
        <vt:lpwstr>_Toc273521020</vt:lpwstr>
      </vt:variant>
      <vt:variant>
        <vt:i4>1376307</vt:i4>
      </vt:variant>
      <vt:variant>
        <vt:i4>68</vt:i4>
      </vt:variant>
      <vt:variant>
        <vt:i4>0</vt:i4>
      </vt:variant>
      <vt:variant>
        <vt:i4>5</vt:i4>
      </vt:variant>
      <vt:variant>
        <vt:lpwstr/>
      </vt:variant>
      <vt:variant>
        <vt:lpwstr>_Toc273521019</vt:lpwstr>
      </vt:variant>
      <vt:variant>
        <vt:i4>1376307</vt:i4>
      </vt:variant>
      <vt:variant>
        <vt:i4>62</vt:i4>
      </vt:variant>
      <vt:variant>
        <vt:i4>0</vt:i4>
      </vt:variant>
      <vt:variant>
        <vt:i4>5</vt:i4>
      </vt:variant>
      <vt:variant>
        <vt:lpwstr/>
      </vt:variant>
      <vt:variant>
        <vt:lpwstr>_Toc273521018</vt:lpwstr>
      </vt:variant>
      <vt:variant>
        <vt:i4>1376307</vt:i4>
      </vt:variant>
      <vt:variant>
        <vt:i4>56</vt:i4>
      </vt:variant>
      <vt:variant>
        <vt:i4>0</vt:i4>
      </vt:variant>
      <vt:variant>
        <vt:i4>5</vt:i4>
      </vt:variant>
      <vt:variant>
        <vt:lpwstr/>
      </vt:variant>
      <vt:variant>
        <vt:lpwstr>_Toc273521017</vt:lpwstr>
      </vt:variant>
      <vt:variant>
        <vt:i4>1376307</vt:i4>
      </vt:variant>
      <vt:variant>
        <vt:i4>50</vt:i4>
      </vt:variant>
      <vt:variant>
        <vt:i4>0</vt:i4>
      </vt:variant>
      <vt:variant>
        <vt:i4>5</vt:i4>
      </vt:variant>
      <vt:variant>
        <vt:lpwstr/>
      </vt:variant>
      <vt:variant>
        <vt:lpwstr>_Toc273521016</vt:lpwstr>
      </vt:variant>
      <vt:variant>
        <vt:i4>1376307</vt:i4>
      </vt:variant>
      <vt:variant>
        <vt:i4>44</vt:i4>
      </vt:variant>
      <vt:variant>
        <vt:i4>0</vt:i4>
      </vt:variant>
      <vt:variant>
        <vt:i4>5</vt:i4>
      </vt:variant>
      <vt:variant>
        <vt:lpwstr/>
      </vt:variant>
      <vt:variant>
        <vt:lpwstr>_Toc273521015</vt:lpwstr>
      </vt:variant>
      <vt:variant>
        <vt:i4>1376307</vt:i4>
      </vt:variant>
      <vt:variant>
        <vt:i4>38</vt:i4>
      </vt:variant>
      <vt:variant>
        <vt:i4>0</vt:i4>
      </vt:variant>
      <vt:variant>
        <vt:i4>5</vt:i4>
      </vt:variant>
      <vt:variant>
        <vt:lpwstr/>
      </vt:variant>
      <vt:variant>
        <vt:lpwstr>_Toc273521014</vt:lpwstr>
      </vt:variant>
      <vt:variant>
        <vt:i4>1376307</vt:i4>
      </vt:variant>
      <vt:variant>
        <vt:i4>32</vt:i4>
      </vt:variant>
      <vt:variant>
        <vt:i4>0</vt:i4>
      </vt:variant>
      <vt:variant>
        <vt:i4>5</vt:i4>
      </vt:variant>
      <vt:variant>
        <vt:lpwstr/>
      </vt:variant>
      <vt:variant>
        <vt:lpwstr>_Toc273521013</vt:lpwstr>
      </vt:variant>
      <vt:variant>
        <vt:i4>1376307</vt:i4>
      </vt:variant>
      <vt:variant>
        <vt:i4>26</vt:i4>
      </vt:variant>
      <vt:variant>
        <vt:i4>0</vt:i4>
      </vt:variant>
      <vt:variant>
        <vt:i4>5</vt:i4>
      </vt:variant>
      <vt:variant>
        <vt:lpwstr/>
      </vt:variant>
      <vt:variant>
        <vt:lpwstr>_Toc273521012</vt:lpwstr>
      </vt:variant>
      <vt:variant>
        <vt:i4>1376307</vt:i4>
      </vt:variant>
      <vt:variant>
        <vt:i4>20</vt:i4>
      </vt:variant>
      <vt:variant>
        <vt:i4>0</vt:i4>
      </vt:variant>
      <vt:variant>
        <vt:i4>5</vt:i4>
      </vt:variant>
      <vt:variant>
        <vt:lpwstr/>
      </vt:variant>
      <vt:variant>
        <vt:lpwstr>_Toc273521011</vt:lpwstr>
      </vt:variant>
      <vt:variant>
        <vt:i4>1376307</vt:i4>
      </vt:variant>
      <vt:variant>
        <vt:i4>14</vt:i4>
      </vt:variant>
      <vt:variant>
        <vt:i4>0</vt:i4>
      </vt:variant>
      <vt:variant>
        <vt:i4>5</vt:i4>
      </vt:variant>
      <vt:variant>
        <vt:lpwstr/>
      </vt:variant>
      <vt:variant>
        <vt:lpwstr>_Toc273521010</vt:lpwstr>
      </vt:variant>
      <vt:variant>
        <vt:i4>1310771</vt:i4>
      </vt:variant>
      <vt:variant>
        <vt:i4>8</vt:i4>
      </vt:variant>
      <vt:variant>
        <vt:i4>0</vt:i4>
      </vt:variant>
      <vt:variant>
        <vt:i4>5</vt:i4>
      </vt:variant>
      <vt:variant>
        <vt:lpwstr/>
      </vt:variant>
      <vt:variant>
        <vt:lpwstr>_Toc273521009</vt:lpwstr>
      </vt:variant>
      <vt:variant>
        <vt:i4>1310771</vt:i4>
      </vt:variant>
      <vt:variant>
        <vt:i4>2</vt:i4>
      </vt:variant>
      <vt:variant>
        <vt:i4>0</vt:i4>
      </vt:variant>
      <vt:variant>
        <vt:i4>5</vt:i4>
      </vt:variant>
      <vt:variant>
        <vt:lpwstr/>
      </vt:variant>
      <vt:variant>
        <vt:lpwstr>_Toc273521008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Trainers</dc:title>
  <dc:creator>maima.sine</dc:creator>
  <cp:lastModifiedBy>Askin, David</cp:lastModifiedBy>
  <cp:revision>3</cp:revision>
  <cp:lastPrinted>2018-12-10T21:50:00Z</cp:lastPrinted>
  <dcterms:created xsi:type="dcterms:W3CDTF">2018-12-10T21:50:00Z</dcterms:created>
  <dcterms:modified xsi:type="dcterms:W3CDTF">2018-12-10T21:50:00Z</dcterms:modified>
</cp:coreProperties>
</file>